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52A29" w14:textId="77777777" w:rsidR="00C438B2" w:rsidRDefault="00C438B2" w:rsidP="00C438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Agnes NEWEMAN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6EF4D7A" w14:textId="77777777" w:rsidR="00C438B2" w:rsidRDefault="00C438B2" w:rsidP="00C438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Ashby by Claxton, Norfolk.</w:t>
      </w:r>
    </w:p>
    <w:p w14:paraId="257BE7FC" w14:textId="77777777" w:rsidR="00C438B2" w:rsidRDefault="00C438B2" w:rsidP="00C438B2">
      <w:pPr>
        <w:rPr>
          <w:rFonts w:ascii="Times New Roman" w:hAnsi="Times New Roman" w:cs="Times New Roman"/>
        </w:rPr>
      </w:pPr>
    </w:p>
    <w:p w14:paraId="1D7F7DE6" w14:textId="77777777" w:rsidR="00C438B2" w:rsidRDefault="00C438B2" w:rsidP="00C438B2">
      <w:pPr>
        <w:rPr>
          <w:rFonts w:ascii="Times New Roman" w:hAnsi="Times New Roman" w:cs="Times New Roman"/>
        </w:rPr>
      </w:pPr>
    </w:p>
    <w:p w14:paraId="3F0DA1BE" w14:textId="77777777" w:rsidR="00C438B2" w:rsidRDefault="00C438B2" w:rsidP="00C438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 and 12 others made a plaint of trespass and contempt against Sir Terry </w:t>
      </w:r>
    </w:p>
    <w:p w14:paraId="0902D0EA" w14:textId="77777777" w:rsidR="00C438B2" w:rsidRDefault="00C438B2" w:rsidP="00C438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Robsart</w:t>
      </w:r>
      <w:proofErr w:type="spellEnd"/>
      <w:r>
        <w:rPr>
          <w:rFonts w:ascii="Times New Roman" w:hAnsi="Times New Roman" w:cs="Times New Roman"/>
        </w:rPr>
        <w:t xml:space="preserve"> of Norwich(q.v.).</w:t>
      </w:r>
    </w:p>
    <w:p w14:paraId="4C156125" w14:textId="77777777" w:rsidR="00C438B2" w:rsidRDefault="00C438B2" w:rsidP="00C438B2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8207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B3CB4DC" w14:textId="77777777" w:rsidR="00C438B2" w:rsidRDefault="00C438B2" w:rsidP="00C438B2">
      <w:pPr>
        <w:rPr>
          <w:rFonts w:ascii="Times New Roman" w:hAnsi="Times New Roman" w:cs="Times New Roman"/>
        </w:rPr>
      </w:pPr>
    </w:p>
    <w:p w14:paraId="12F355C2" w14:textId="77777777" w:rsidR="00C438B2" w:rsidRDefault="00C438B2" w:rsidP="00C438B2">
      <w:pPr>
        <w:rPr>
          <w:rFonts w:ascii="Times New Roman" w:hAnsi="Times New Roman" w:cs="Times New Roman"/>
        </w:rPr>
      </w:pPr>
    </w:p>
    <w:p w14:paraId="1C2DB471" w14:textId="77777777" w:rsidR="00C438B2" w:rsidRDefault="00C438B2" w:rsidP="00C438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2018</w:t>
      </w:r>
    </w:p>
    <w:p w14:paraId="4BE00FDE" w14:textId="77777777" w:rsidR="006B2F86" w:rsidRPr="00E71FC3" w:rsidRDefault="00C438B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25F005" w14:textId="77777777" w:rsidR="00C438B2" w:rsidRDefault="00C438B2" w:rsidP="00E71FC3">
      <w:r>
        <w:separator/>
      </w:r>
    </w:p>
  </w:endnote>
  <w:endnote w:type="continuationSeparator" w:id="0">
    <w:p w14:paraId="297504F2" w14:textId="77777777" w:rsidR="00C438B2" w:rsidRDefault="00C438B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49202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DA0FF" w14:textId="77777777" w:rsidR="00C438B2" w:rsidRDefault="00C438B2" w:rsidP="00E71FC3">
      <w:r>
        <w:separator/>
      </w:r>
    </w:p>
  </w:footnote>
  <w:footnote w:type="continuationSeparator" w:id="0">
    <w:p w14:paraId="78D7B075" w14:textId="77777777" w:rsidR="00C438B2" w:rsidRDefault="00C438B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8B2"/>
    <w:rsid w:val="001A7C09"/>
    <w:rsid w:val="00577BD5"/>
    <w:rsid w:val="00656CBA"/>
    <w:rsid w:val="006A1F77"/>
    <w:rsid w:val="00733BE7"/>
    <w:rsid w:val="00AB52E8"/>
    <w:rsid w:val="00B16D3F"/>
    <w:rsid w:val="00BB41AC"/>
    <w:rsid w:val="00C438B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0811E"/>
  <w15:chartTrackingRefBased/>
  <w15:docId w15:val="{E0336461-19DB-4A95-A21C-87F4BDFE6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38B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438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2018-08-14T18:48:00Z</dcterms:created>
  <dcterms:modified xsi:type="dcterms:W3CDTF">2018-08-14T18:49:00Z</dcterms:modified>
</cp:coreProperties>
</file>