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AF91D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Blanche NEVYLLE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3E3ABB8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St.Clement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Danes, London. Widow.</w:t>
      </w:r>
    </w:p>
    <w:p w14:paraId="603F980B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B8D4E9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CCAC3D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Morgan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Kidwelly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against her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John</w:t>
      </w:r>
      <w:proofErr w:type="gramEnd"/>
    </w:p>
    <w:p w14:paraId="51F85F7A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Pernes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gentleman(q.v.).</w:t>
      </w:r>
    </w:p>
    <w:p w14:paraId="4073A872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01205DE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77D111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9C5497" w14:textId="77777777" w:rsidR="00C67B17" w:rsidRDefault="00C67B17" w:rsidP="00C67B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May 2021</w:t>
      </w:r>
    </w:p>
    <w:p w14:paraId="652FEB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9B416" w14:textId="77777777" w:rsidR="00C67B17" w:rsidRDefault="00C67B17" w:rsidP="009139A6">
      <w:r>
        <w:separator/>
      </w:r>
    </w:p>
  </w:endnote>
  <w:endnote w:type="continuationSeparator" w:id="0">
    <w:p w14:paraId="61110AC9" w14:textId="77777777" w:rsidR="00C67B17" w:rsidRDefault="00C67B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70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7F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A0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00177" w14:textId="77777777" w:rsidR="00C67B17" w:rsidRDefault="00C67B17" w:rsidP="009139A6">
      <w:r>
        <w:separator/>
      </w:r>
    </w:p>
  </w:footnote>
  <w:footnote w:type="continuationSeparator" w:id="0">
    <w:p w14:paraId="1718E6A1" w14:textId="77777777" w:rsidR="00C67B17" w:rsidRDefault="00C67B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A4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BA7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4F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B1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7B1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A776"/>
  <w15:chartTrackingRefBased/>
  <w15:docId w15:val="{DD5E0E2D-1A2C-4728-9C8E-858804BB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7B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2021-06-21T09:07:00Z</dcterms:created>
  <dcterms:modified xsi:type="dcterms:W3CDTF">2021-06-21T09:08:00Z</dcterms:modified>
</cp:coreProperties>
</file>