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DB6" w:rsidRPr="00280DB6" w:rsidRDefault="00280DB6" w:rsidP="00280DB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NEVYLL</w:t>
      </w:r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280DB6" w:rsidRPr="00280DB6" w:rsidRDefault="00280DB6" w:rsidP="00280DB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Bodrugan</w:t>
      </w:r>
      <w:proofErr w:type="spellEnd"/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Cornwall.</w:t>
      </w:r>
    </w:p>
    <w:p w:rsidR="00280DB6" w:rsidRPr="00280DB6" w:rsidRDefault="00280DB6" w:rsidP="00280DB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80DB6" w:rsidRPr="00280DB6" w:rsidRDefault="00280DB6" w:rsidP="00280DB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80DB6" w:rsidRPr="00280DB6" w:rsidRDefault="00280DB6" w:rsidP="00280DB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Richard Newlyn of London, brewer(q.v.), brought a plaint of debt against</w:t>
      </w:r>
    </w:p>
    <w:p w:rsidR="00280DB6" w:rsidRPr="00280DB6" w:rsidRDefault="00280DB6" w:rsidP="00280DB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him, Thomas </w:t>
      </w:r>
      <w:proofErr w:type="spellStart"/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Tregarthan</w:t>
      </w:r>
      <w:proofErr w:type="spellEnd"/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Tregarthan</w:t>
      </w:r>
      <w:proofErr w:type="spellEnd"/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and one other.</w:t>
      </w:r>
    </w:p>
    <w:p w:rsidR="00280DB6" w:rsidRPr="00280DB6" w:rsidRDefault="00280DB6" w:rsidP="00280DB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280DB6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280DB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280DB6" w:rsidRPr="00280DB6" w:rsidRDefault="00280DB6" w:rsidP="00280DB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80DB6" w:rsidRPr="00280DB6" w:rsidRDefault="00280DB6" w:rsidP="00280DB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80DB6" w:rsidRPr="00280DB6" w:rsidRDefault="00280DB6" w:rsidP="00280DB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80D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19 February 2016</w:t>
      </w:r>
    </w:p>
    <w:p w:rsidR="006B2F86" w:rsidRPr="00280DB6" w:rsidRDefault="00280DB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280DB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DB6" w:rsidRDefault="00280DB6" w:rsidP="00E71FC3">
      <w:pPr>
        <w:spacing w:after="0" w:line="240" w:lineRule="auto"/>
      </w:pPr>
      <w:r>
        <w:separator/>
      </w:r>
    </w:p>
  </w:endnote>
  <w:endnote w:type="continuationSeparator" w:id="0">
    <w:p w:rsidR="00280DB6" w:rsidRDefault="00280D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DB6" w:rsidRDefault="00280DB6" w:rsidP="00E71FC3">
      <w:pPr>
        <w:spacing w:after="0" w:line="240" w:lineRule="auto"/>
      </w:pPr>
      <w:r>
        <w:separator/>
      </w:r>
    </w:p>
  </w:footnote>
  <w:footnote w:type="continuationSeparator" w:id="0">
    <w:p w:rsidR="00280DB6" w:rsidRDefault="00280D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DB6"/>
    <w:rsid w:val="00280DB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2786F5-2F7A-4FDC-83F2-E6ADD4A1C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80D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2016-05-02T21:01:00Z</dcterms:created>
  <dcterms:modified xsi:type="dcterms:W3CDTF">2016-05-02T21:03:00Z</dcterms:modified>
</cp:coreProperties>
</file>