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99EA8" w14:textId="77777777" w:rsidR="00E8330A" w:rsidRDefault="00E8330A" w:rsidP="00E833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NEVYLL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48873D7" w14:textId="77777777" w:rsidR="00E8330A" w:rsidRDefault="00E8330A" w:rsidP="00E833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Tregemeden</w:t>
      </w:r>
      <w:proofErr w:type="spellEnd"/>
      <w:r>
        <w:rPr>
          <w:rFonts w:ascii="Times New Roman" w:hAnsi="Times New Roman" w:cs="Times New Roman"/>
        </w:rPr>
        <w:t>, Cornwall. Gentleman.</w:t>
      </w:r>
    </w:p>
    <w:p w14:paraId="71D0CCA7" w14:textId="77777777" w:rsidR="00E8330A" w:rsidRDefault="00E8330A" w:rsidP="00E8330A">
      <w:pPr>
        <w:rPr>
          <w:rFonts w:ascii="Times New Roman" w:hAnsi="Times New Roman" w:cs="Times New Roman"/>
        </w:rPr>
      </w:pPr>
    </w:p>
    <w:p w14:paraId="724822CB" w14:textId="77777777" w:rsidR="00E8330A" w:rsidRDefault="00E8330A" w:rsidP="00E8330A">
      <w:pPr>
        <w:rPr>
          <w:rFonts w:ascii="Times New Roman" w:hAnsi="Times New Roman" w:cs="Times New Roman"/>
        </w:rPr>
      </w:pPr>
    </w:p>
    <w:p w14:paraId="546BB6F6" w14:textId="77777777" w:rsidR="00E8330A" w:rsidRDefault="00E8330A" w:rsidP="00E833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Tomyos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Richard </w:t>
      </w:r>
    </w:p>
    <w:p w14:paraId="4356E6E4" w14:textId="77777777" w:rsidR="00E8330A" w:rsidRDefault="00E8330A" w:rsidP="00E833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Vyvyan of </w:t>
      </w:r>
      <w:proofErr w:type="spellStart"/>
      <w:r>
        <w:rPr>
          <w:rFonts w:ascii="Times New Roman" w:hAnsi="Times New Roman" w:cs="Times New Roman"/>
        </w:rPr>
        <w:t>Trelowarren</w:t>
      </w:r>
      <w:proofErr w:type="spellEnd"/>
      <w:r>
        <w:rPr>
          <w:rFonts w:ascii="Times New Roman" w:hAnsi="Times New Roman" w:cs="Times New Roman"/>
        </w:rPr>
        <w:t>(q.v.) and William Antron of Antron(q.v.).</w:t>
      </w:r>
    </w:p>
    <w:p w14:paraId="77E48567" w14:textId="77777777" w:rsidR="00E8330A" w:rsidRDefault="00E8330A" w:rsidP="00E833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4DEB2B0" w14:textId="77777777" w:rsidR="00E8330A" w:rsidRDefault="00E8330A" w:rsidP="00E8330A">
      <w:pPr>
        <w:rPr>
          <w:rFonts w:ascii="Times New Roman" w:hAnsi="Times New Roman" w:cs="Times New Roman"/>
        </w:rPr>
      </w:pPr>
    </w:p>
    <w:p w14:paraId="3E79BD90" w14:textId="77777777" w:rsidR="00E8330A" w:rsidRDefault="00E8330A" w:rsidP="00E8330A">
      <w:pPr>
        <w:rPr>
          <w:rFonts w:ascii="Times New Roman" w:hAnsi="Times New Roman" w:cs="Times New Roman"/>
        </w:rPr>
      </w:pPr>
    </w:p>
    <w:p w14:paraId="5F6A1CEB" w14:textId="77777777" w:rsidR="00E8330A" w:rsidRDefault="00E8330A" w:rsidP="00E833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2016</w:t>
      </w:r>
    </w:p>
    <w:p w14:paraId="3BA874AA" w14:textId="77777777" w:rsidR="006B2F86" w:rsidRPr="00E71FC3" w:rsidRDefault="00E833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3C22D" w14:textId="77777777" w:rsidR="00E8330A" w:rsidRDefault="00E8330A" w:rsidP="00E71FC3">
      <w:r>
        <w:separator/>
      </w:r>
    </w:p>
  </w:endnote>
  <w:endnote w:type="continuationSeparator" w:id="0">
    <w:p w14:paraId="6745B46C" w14:textId="77777777" w:rsidR="00E8330A" w:rsidRDefault="00E8330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4D8E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06EFB" w14:textId="77777777" w:rsidR="00E8330A" w:rsidRDefault="00E8330A" w:rsidP="00E71FC3">
      <w:r>
        <w:separator/>
      </w:r>
    </w:p>
  </w:footnote>
  <w:footnote w:type="continuationSeparator" w:id="0">
    <w:p w14:paraId="2613D794" w14:textId="77777777" w:rsidR="00E8330A" w:rsidRDefault="00E8330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0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330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222B8"/>
  <w15:chartTrackingRefBased/>
  <w15:docId w15:val="{DB085D1F-087A-4A74-A455-A29D8411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330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833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2019-02-24T19:44:00Z</dcterms:created>
  <dcterms:modified xsi:type="dcterms:W3CDTF">2019-02-24T19:47:00Z</dcterms:modified>
</cp:coreProperties>
</file>