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1A6" w:rsidRDefault="00DC21A6" w:rsidP="00DC2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NEVYLL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C21A6" w:rsidRDefault="00DC21A6" w:rsidP="00DC2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Gregamyden</w:t>
      </w:r>
      <w:proofErr w:type="spellEnd"/>
      <w:r>
        <w:rPr>
          <w:rFonts w:ascii="Times New Roman" w:hAnsi="Times New Roman" w:cs="Times New Roman"/>
        </w:rPr>
        <w:t>, Cornwall. Gentleman.</w:t>
      </w:r>
    </w:p>
    <w:p w:rsidR="00DC21A6" w:rsidRDefault="00DC21A6" w:rsidP="00DC21A6">
      <w:pPr>
        <w:rPr>
          <w:rFonts w:ascii="Times New Roman" w:hAnsi="Times New Roman" w:cs="Times New Roman"/>
        </w:rPr>
      </w:pPr>
    </w:p>
    <w:p w:rsidR="00DC21A6" w:rsidRDefault="00DC21A6" w:rsidP="00DC21A6">
      <w:pPr>
        <w:rPr>
          <w:rFonts w:ascii="Times New Roman" w:hAnsi="Times New Roman" w:cs="Times New Roman"/>
        </w:rPr>
      </w:pPr>
    </w:p>
    <w:p w:rsidR="00DC21A6" w:rsidRDefault="00DC21A6" w:rsidP="00DC2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Hart of London, gentleman(q.v.), brought a plaint of debt against</w:t>
      </w:r>
    </w:p>
    <w:p w:rsidR="00DC21A6" w:rsidRDefault="00DC21A6" w:rsidP="00DC2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7 others.</w:t>
      </w:r>
    </w:p>
    <w:p w:rsidR="00DC21A6" w:rsidRDefault="00DC21A6" w:rsidP="00DC2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DC21A6" w:rsidRDefault="00DC21A6" w:rsidP="00DC21A6">
      <w:pPr>
        <w:rPr>
          <w:rFonts w:ascii="Times New Roman" w:hAnsi="Times New Roman" w:cs="Times New Roman"/>
        </w:rPr>
      </w:pPr>
    </w:p>
    <w:p w:rsidR="00DC21A6" w:rsidRDefault="00DC21A6" w:rsidP="00DC21A6">
      <w:pPr>
        <w:rPr>
          <w:rFonts w:ascii="Times New Roman" w:hAnsi="Times New Roman" w:cs="Times New Roman"/>
        </w:rPr>
      </w:pPr>
    </w:p>
    <w:p w:rsidR="00DC21A6" w:rsidRPr="00F127C2" w:rsidRDefault="00DC21A6" w:rsidP="00DC2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2018</w:t>
      </w:r>
    </w:p>
    <w:p w:rsidR="006B2F86" w:rsidRPr="00E71FC3" w:rsidRDefault="00DC21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1A6" w:rsidRDefault="00DC21A6" w:rsidP="00E71FC3">
      <w:r>
        <w:separator/>
      </w:r>
    </w:p>
  </w:endnote>
  <w:endnote w:type="continuationSeparator" w:id="0">
    <w:p w:rsidR="00DC21A6" w:rsidRDefault="00DC21A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1A6" w:rsidRDefault="00DC21A6" w:rsidP="00E71FC3">
      <w:r>
        <w:separator/>
      </w:r>
    </w:p>
  </w:footnote>
  <w:footnote w:type="continuationSeparator" w:id="0">
    <w:p w:rsidR="00DC21A6" w:rsidRDefault="00DC21A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1A6"/>
    <w:rsid w:val="001A7C09"/>
    <w:rsid w:val="00577BD5"/>
    <w:rsid w:val="00656CBA"/>
    <w:rsid w:val="006A1F77"/>
    <w:rsid w:val="00733BE7"/>
    <w:rsid w:val="00AB52E8"/>
    <w:rsid w:val="00B16D3F"/>
    <w:rsid w:val="00BB41AC"/>
    <w:rsid w:val="00DC21A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3D8F9A-6ABE-4012-ACAC-A54FB6EB4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21A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2018-01-09T21:17:00Z</dcterms:created>
  <dcterms:modified xsi:type="dcterms:W3CDTF">2018-01-09T21:17:00Z</dcterms:modified>
</cp:coreProperties>
</file>