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AC3C8" w14:textId="77777777" w:rsidR="00891C2D" w:rsidRDefault="00891C2D" w:rsidP="00891C2D">
      <w:pPr>
        <w:pStyle w:val="NoSpacing"/>
        <w:jc w:val="both"/>
        <w:rPr>
          <w:rFonts w:cs="Times New Roman"/>
        </w:rPr>
      </w:pPr>
      <w:r>
        <w:rPr>
          <w:rFonts w:cs="Times New Roman"/>
          <w:u w:val="single"/>
        </w:rPr>
        <w:t>Stephen NEVYLL</w:t>
      </w:r>
      <w:r>
        <w:rPr>
          <w:rFonts w:cs="Times New Roman"/>
        </w:rPr>
        <w:t xml:space="preserve">    </w:t>
      </w:r>
      <w:proofErr w:type="gramStart"/>
      <w:r>
        <w:rPr>
          <w:rFonts w:cs="Times New Roman"/>
        </w:rPr>
        <w:t xml:space="preserve">   (</w:t>
      </w:r>
      <w:proofErr w:type="gramEnd"/>
      <w:r>
        <w:rPr>
          <w:rFonts w:cs="Times New Roman"/>
        </w:rPr>
        <w:t>fl.1483)</w:t>
      </w:r>
    </w:p>
    <w:p w14:paraId="65659CC1" w14:textId="77777777" w:rsidR="00891C2D" w:rsidRDefault="00891C2D" w:rsidP="00891C2D">
      <w:pPr>
        <w:pStyle w:val="NoSpacing"/>
        <w:jc w:val="both"/>
        <w:rPr>
          <w:rFonts w:cs="Times New Roman"/>
        </w:rPr>
      </w:pPr>
      <w:r>
        <w:rPr>
          <w:rFonts w:cs="Times New Roman"/>
        </w:rPr>
        <w:t>of Cranborne, Dorset. Butcher.</w:t>
      </w:r>
    </w:p>
    <w:p w14:paraId="063B94CC" w14:textId="77777777" w:rsidR="00891C2D" w:rsidRDefault="00891C2D" w:rsidP="00891C2D">
      <w:pPr>
        <w:pStyle w:val="NoSpacing"/>
        <w:jc w:val="both"/>
        <w:rPr>
          <w:rFonts w:cs="Times New Roman"/>
        </w:rPr>
      </w:pPr>
    </w:p>
    <w:p w14:paraId="36C8132D" w14:textId="77777777" w:rsidR="00891C2D" w:rsidRDefault="00891C2D" w:rsidP="00891C2D">
      <w:pPr>
        <w:pStyle w:val="NoSpacing"/>
        <w:jc w:val="both"/>
        <w:rPr>
          <w:rFonts w:cs="Times New Roman"/>
        </w:rPr>
      </w:pPr>
    </w:p>
    <w:p w14:paraId="3494809D" w14:textId="77777777" w:rsidR="00891C2D" w:rsidRPr="00B6464A" w:rsidRDefault="00891C2D" w:rsidP="00891C2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</w:rPr>
        <w:tab/>
      </w:r>
      <w:r w:rsidRPr="00B6464A">
        <w:rPr>
          <w:rFonts w:cs="Times New Roman"/>
          <w:szCs w:val="24"/>
        </w:rPr>
        <w:t>1483</w:t>
      </w:r>
      <w:r w:rsidRPr="00B6464A">
        <w:rPr>
          <w:rFonts w:cs="Times New Roman"/>
          <w:szCs w:val="24"/>
        </w:rPr>
        <w:tab/>
        <w:t>Thomas Renger(q.v.) brought a plaint of debt against him and John Renger</w:t>
      </w:r>
    </w:p>
    <w:p w14:paraId="4016C3A7" w14:textId="77777777" w:rsidR="00891C2D" w:rsidRPr="00B6464A" w:rsidRDefault="00891C2D" w:rsidP="00891C2D">
      <w:pPr>
        <w:pStyle w:val="NoSpacing"/>
        <w:jc w:val="both"/>
        <w:rPr>
          <w:rFonts w:cs="Times New Roman"/>
          <w:szCs w:val="24"/>
        </w:rPr>
      </w:pPr>
      <w:r w:rsidRPr="00B6464A">
        <w:rPr>
          <w:rFonts w:cs="Times New Roman"/>
          <w:szCs w:val="24"/>
        </w:rPr>
        <w:tab/>
      </w:r>
      <w:r w:rsidRPr="00B6464A">
        <w:rPr>
          <w:rFonts w:cs="Times New Roman"/>
          <w:szCs w:val="24"/>
        </w:rPr>
        <w:tab/>
        <w:t>of Cranborne(q.v.).</w:t>
      </w:r>
    </w:p>
    <w:p w14:paraId="445CB57C" w14:textId="77777777" w:rsidR="00891C2D" w:rsidRDefault="00891C2D" w:rsidP="00891C2D">
      <w:pPr>
        <w:pStyle w:val="NoSpacing"/>
        <w:rPr>
          <w:rFonts w:cs="Times New Roman"/>
          <w:szCs w:val="24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33AB2B64" w14:textId="77777777" w:rsidR="00891C2D" w:rsidRDefault="00891C2D" w:rsidP="00891C2D">
      <w:pPr>
        <w:pStyle w:val="NoSpacing"/>
        <w:rPr>
          <w:rFonts w:cs="Times New Roman"/>
          <w:szCs w:val="24"/>
        </w:rPr>
      </w:pPr>
    </w:p>
    <w:p w14:paraId="48AC70E5" w14:textId="77777777" w:rsidR="00891C2D" w:rsidRDefault="00891C2D" w:rsidP="00891C2D">
      <w:pPr>
        <w:pStyle w:val="NoSpacing"/>
        <w:rPr>
          <w:rFonts w:cs="Times New Roman"/>
          <w:szCs w:val="24"/>
        </w:rPr>
      </w:pPr>
    </w:p>
    <w:p w14:paraId="1A73EBAB" w14:textId="77777777" w:rsidR="00891C2D" w:rsidRDefault="00891C2D" w:rsidP="00891C2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22 September 2023</w:t>
      </w:r>
    </w:p>
    <w:p w14:paraId="1C60DE4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8DC32" w14:textId="77777777" w:rsidR="00891C2D" w:rsidRDefault="00891C2D" w:rsidP="009139A6">
      <w:r>
        <w:separator/>
      </w:r>
    </w:p>
  </w:endnote>
  <w:endnote w:type="continuationSeparator" w:id="0">
    <w:p w14:paraId="71838CFF" w14:textId="77777777" w:rsidR="00891C2D" w:rsidRDefault="00891C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905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0675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722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BC1C6" w14:textId="77777777" w:rsidR="00891C2D" w:rsidRDefault="00891C2D" w:rsidP="009139A6">
      <w:r>
        <w:separator/>
      </w:r>
    </w:p>
  </w:footnote>
  <w:footnote w:type="continuationSeparator" w:id="0">
    <w:p w14:paraId="7B00EBDC" w14:textId="77777777" w:rsidR="00891C2D" w:rsidRDefault="00891C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188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2C9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A4E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C2D"/>
    <w:rsid w:val="000666E0"/>
    <w:rsid w:val="002510B7"/>
    <w:rsid w:val="005C130B"/>
    <w:rsid w:val="00826F5C"/>
    <w:rsid w:val="00891C2D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42541"/>
  <w15:chartTrackingRefBased/>
  <w15:docId w15:val="{C166C2DC-2D55-4343-AD27-C3719142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91C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2023-11-03T16:06:00Z</dcterms:created>
  <dcterms:modified xsi:type="dcterms:W3CDTF">2023-11-03T16:07:00Z</dcterms:modified>
</cp:coreProperties>
</file>