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91AB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NEVYLL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AA7FE80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DB42E0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16511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Abde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Aberford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Yorkshire(q.v.).</w:t>
      </w:r>
    </w:p>
    <w:p w14:paraId="69AF00E9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9C2CC46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38D45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F6304" w14:textId="77777777" w:rsidR="00662876" w:rsidRDefault="00662876" w:rsidP="00662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May2022</w:t>
      </w:r>
    </w:p>
    <w:p w14:paraId="6353B5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D0F3A" w14:textId="77777777" w:rsidR="00662876" w:rsidRDefault="00662876" w:rsidP="009139A6">
      <w:r>
        <w:separator/>
      </w:r>
    </w:p>
  </w:endnote>
  <w:endnote w:type="continuationSeparator" w:id="0">
    <w:p w14:paraId="4ADA2CF7" w14:textId="77777777" w:rsidR="00662876" w:rsidRDefault="006628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6ED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87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EE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2B2B" w14:textId="77777777" w:rsidR="00662876" w:rsidRDefault="00662876" w:rsidP="009139A6">
      <w:r>
        <w:separator/>
      </w:r>
    </w:p>
  </w:footnote>
  <w:footnote w:type="continuationSeparator" w:id="0">
    <w:p w14:paraId="2DB78BCC" w14:textId="77777777" w:rsidR="00662876" w:rsidRDefault="006628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21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C85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5FD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76"/>
    <w:rsid w:val="000666E0"/>
    <w:rsid w:val="002510B7"/>
    <w:rsid w:val="005C130B"/>
    <w:rsid w:val="0066287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62819"/>
  <w15:chartTrackingRefBased/>
  <w15:docId w15:val="{515B7ED6-C180-4480-8995-A10124BF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28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2022-07-01T19:38:00Z</dcterms:created>
  <dcterms:modified xsi:type="dcterms:W3CDTF">2022-07-01T19:38:00Z</dcterms:modified>
</cp:coreProperties>
</file>