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67574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  <w:u w:val="single"/>
        </w:rPr>
        <w:t>Katherine NEVYLL</w:t>
      </w:r>
      <w:r w:rsidRPr="00C76395">
        <w:rPr>
          <w:rFonts w:cs="Times New Roman"/>
          <w:szCs w:val="24"/>
        </w:rPr>
        <w:t xml:space="preserve">       (fl.1478)</w:t>
      </w:r>
    </w:p>
    <w:p w14:paraId="0634CAC5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</w:p>
    <w:p w14:paraId="3253A310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</w:p>
    <w:p w14:paraId="4DA358D4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= William(q.v.).</w:t>
      </w:r>
    </w:p>
    <w:p w14:paraId="0E93A9D1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(</w:t>
      </w:r>
      <w:hyperlink r:id="rId6" w:history="1">
        <w:r w:rsidRPr="00C76395">
          <w:rPr>
            <w:rStyle w:val="Hyperlink"/>
            <w:rFonts w:cs="Times New Roman"/>
            <w:szCs w:val="24"/>
          </w:rPr>
          <w:t>http://www.medievalgenealogy.org.uk/fines/abstracts/CP_25_1_126_79.shtml</w:t>
        </w:r>
      </w:hyperlink>
      <w:r w:rsidRPr="00C76395">
        <w:rPr>
          <w:rFonts w:cs="Times New Roman"/>
          <w:szCs w:val="24"/>
        </w:rPr>
        <w:t>)</w:t>
      </w:r>
    </w:p>
    <w:p w14:paraId="51E66083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</w:p>
    <w:p w14:paraId="0E11542A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</w:p>
    <w:p w14:paraId="46596CD9" w14:textId="464A17A7" w:rsidR="00E56798" w:rsidRPr="00C76395" w:rsidRDefault="00E56798" w:rsidP="00E56798">
      <w:pPr>
        <w:pStyle w:val="NoSpacing"/>
        <w:ind w:left="1440" w:hanging="1320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1 May1478</w:t>
      </w:r>
      <w:r w:rsidRPr="00C76395">
        <w:rPr>
          <w:rFonts w:cs="Times New Roman"/>
          <w:szCs w:val="24"/>
        </w:rPr>
        <w:tab/>
        <w:t>Settlement of the action taken against them and others by William Chauntry(q.v.) and</w:t>
      </w:r>
      <w:r>
        <w:rPr>
          <w:rFonts w:cs="Times New Roman"/>
          <w:szCs w:val="24"/>
        </w:rPr>
        <w:t xml:space="preserve"> </w:t>
      </w:r>
      <w:r w:rsidRPr="00C76395">
        <w:rPr>
          <w:rFonts w:cs="Times New Roman"/>
          <w:szCs w:val="24"/>
        </w:rPr>
        <w:t>others over the advowson of the church of Lubenham.    (ibid.)</w:t>
      </w:r>
    </w:p>
    <w:p w14:paraId="6FB19114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</w:p>
    <w:p w14:paraId="0A179AB7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</w:p>
    <w:p w14:paraId="46970811" w14:textId="77777777" w:rsidR="00E56798" w:rsidRPr="00C76395" w:rsidRDefault="00E56798" w:rsidP="00E56798">
      <w:pPr>
        <w:pStyle w:val="NoSpacing"/>
        <w:rPr>
          <w:rFonts w:cs="Times New Roman"/>
          <w:szCs w:val="24"/>
        </w:rPr>
      </w:pPr>
      <w:r w:rsidRPr="00C76395">
        <w:rPr>
          <w:rFonts w:cs="Times New Roman"/>
          <w:szCs w:val="24"/>
        </w:rPr>
        <w:t>14 August 2022</w:t>
      </w:r>
    </w:p>
    <w:p w14:paraId="23FCB8C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6C01" w14:textId="77777777" w:rsidR="00E56798" w:rsidRDefault="00E56798" w:rsidP="009139A6">
      <w:r>
        <w:separator/>
      </w:r>
    </w:p>
  </w:endnote>
  <w:endnote w:type="continuationSeparator" w:id="0">
    <w:p w14:paraId="15D7E907" w14:textId="77777777" w:rsidR="00E56798" w:rsidRDefault="00E567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FE0E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CB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A8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2DC77" w14:textId="77777777" w:rsidR="00E56798" w:rsidRDefault="00E56798" w:rsidP="009139A6">
      <w:r>
        <w:separator/>
      </w:r>
    </w:p>
  </w:footnote>
  <w:footnote w:type="continuationSeparator" w:id="0">
    <w:p w14:paraId="144ED643" w14:textId="77777777" w:rsidR="00E56798" w:rsidRDefault="00E567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245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197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74B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79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56798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EF17A"/>
  <w15:chartTrackingRefBased/>
  <w15:docId w15:val="{E72B82AA-FF17-414D-8C5D-8F62A0719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67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26_79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2025-05-09T20:33:00Z</dcterms:created>
  <dcterms:modified xsi:type="dcterms:W3CDTF">2025-05-09T20:34:00Z</dcterms:modified>
</cp:coreProperties>
</file>