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0EAD2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NEVYLL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3BD5841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EF608C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57B7C5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Nevyll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made a plaint of debt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Penyngton</w:t>
      </w:r>
      <w:proofErr w:type="spellEnd"/>
    </w:p>
    <w:p w14:paraId="3B31E366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Thorney, Nottinghamshire(q.v.).</w:t>
      </w:r>
    </w:p>
    <w:p w14:paraId="03ED89F0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AD17369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557F6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4C69E2" w14:textId="77777777" w:rsidR="00D8462D" w:rsidRDefault="00D8462D" w:rsidP="00D84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May2022</w:t>
      </w:r>
    </w:p>
    <w:p w14:paraId="252AD8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040C6" w14:textId="77777777" w:rsidR="00D8462D" w:rsidRDefault="00D8462D" w:rsidP="009139A6">
      <w:r>
        <w:separator/>
      </w:r>
    </w:p>
  </w:endnote>
  <w:endnote w:type="continuationSeparator" w:id="0">
    <w:p w14:paraId="10F04AA4" w14:textId="77777777" w:rsidR="00D8462D" w:rsidRDefault="00D84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8E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C4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5E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0D0A1" w14:textId="77777777" w:rsidR="00D8462D" w:rsidRDefault="00D8462D" w:rsidP="009139A6">
      <w:r>
        <w:separator/>
      </w:r>
    </w:p>
  </w:footnote>
  <w:footnote w:type="continuationSeparator" w:id="0">
    <w:p w14:paraId="2D6E2BFC" w14:textId="77777777" w:rsidR="00D8462D" w:rsidRDefault="00D84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BAA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6F3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D3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2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462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B66C0"/>
  <w15:chartTrackingRefBased/>
  <w15:docId w15:val="{BC48D1F2-551A-49C0-86D5-1BFF8A0B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4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2022-07-01T15:55:00Z</dcterms:created>
  <dcterms:modified xsi:type="dcterms:W3CDTF">2022-07-01T15:55:00Z</dcterms:modified>
</cp:coreProperties>
</file>