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CFF79" w14:textId="77777777" w:rsidR="00FD0477" w:rsidRDefault="00FD0477" w:rsidP="00FD04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NEVYLL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4C31A8FC" w14:textId="77777777" w:rsidR="00FD0477" w:rsidRDefault="00FD0477" w:rsidP="00FD04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Ironmonger.</w:t>
      </w:r>
    </w:p>
    <w:p w14:paraId="282CB832" w14:textId="77777777" w:rsidR="00FD0477" w:rsidRDefault="00FD0477" w:rsidP="00FD0477">
      <w:pPr>
        <w:rPr>
          <w:rFonts w:ascii="Times New Roman" w:hAnsi="Times New Roman" w:cs="Times New Roman"/>
          <w:sz w:val="24"/>
          <w:szCs w:val="24"/>
        </w:rPr>
      </w:pPr>
    </w:p>
    <w:p w14:paraId="56A3182D" w14:textId="77777777" w:rsidR="00FD0477" w:rsidRDefault="00FD0477" w:rsidP="00FD0477">
      <w:pPr>
        <w:rPr>
          <w:rFonts w:ascii="Times New Roman" w:hAnsi="Times New Roman" w:cs="Times New Roman"/>
          <w:sz w:val="24"/>
          <w:szCs w:val="24"/>
        </w:rPr>
      </w:pPr>
    </w:p>
    <w:p w14:paraId="49E35129" w14:textId="77777777" w:rsidR="00FD0477" w:rsidRDefault="00FD0477" w:rsidP="00FD04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Mar.1477</w:t>
      </w:r>
      <w:r>
        <w:rPr>
          <w:rFonts w:ascii="Times New Roman" w:hAnsi="Times New Roman" w:cs="Times New Roman"/>
          <w:sz w:val="24"/>
          <w:szCs w:val="24"/>
        </w:rPr>
        <w:tab/>
        <w:t xml:space="preserve">Christopher Goswell of London, vintner(q.v.), gifted his goods and </w:t>
      </w:r>
    </w:p>
    <w:p w14:paraId="30AD716E" w14:textId="77777777" w:rsidR="00FD0477" w:rsidRDefault="00FD0477" w:rsidP="00FD04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chattels to him and Thomas Rigby of London, gentleman (q.v.).</w:t>
      </w:r>
    </w:p>
    <w:p w14:paraId="08E55325" w14:textId="77777777" w:rsidR="00FD0477" w:rsidRDefault="00FD0477" w:rsidP="00FD04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(C.C.R. 1476-85 p.105)</w:t>
      </w:r>
    </w:p>
    <w:p w14:paraId="60B35F2C" w14:textId="77777777" w:rsidR="00FD0477" w:rsidRDefault="00FD0477" w:rsidP="00FD0477">
      <w:pPr>
        <w:rPr>
          <w:rFonts w:ascii="Times New Roman" w:hAnsi="Times New Roman" w:cs="Times New Roman"/>
          <w:sz w:val="24"/>
          <w:szCs w:val="24"/>
        </w:rPr>
      </w:pPr>
    </w:p>
    <w:p w14:paraId="5C5705AE" w14:textId="77777777" w:rsidR="00FD0477" w:rsidRDefault="00FD0477" w:rsidP="00FD0477">
      <w:pPr>
        <w:rPr>
          <w:rFonts w:ascii="Times New Roman" w:hAnsi="Times New Roman" w:cs="Times New Roman"/>
          <w:sz w:val="24"/>
          <w:szCs w:val="24"/>
        </w:rPr>
      </w:pPr>
    </w:p>
    <w:p w14:paraId="1181D73B" w14:textId="77777777" w:rsidR="00FD0477" w:rsidRDefault="00FD0477" w:rsidP="00FD04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August 2021</w:t>
      </w:r>
    </w:p>
    <w:p w14:paraId="5FD717F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5E2C8" w14:textId="77777777" w:rsidR="00FD0477" w:rsidRDefault="00FD0477" w:rsidP="009139A6">
      <w:r>
        <w:separator/>
      </w:r>
    </w:p>
  </w:endnote>
  <w:endnote w:type="continuationSeparator" w:id="0">
    <w:p w14:paraId="77D198CC" w14:textId="77777777" w:rsidR="00FD0477" w:rsidRDefault="00FD047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795E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888C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E4F3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BE54B6" w14:textId="77777777" w:rsidR="00FD0477" w:rsidRDefault="00FD0477" w:rsidP="009139A6">
      <w:r>
        <w:separator/>
      </w:r>
    </w:p>
  </w:footnote>
  <w:footnote w:type="continuationSeparator" w:id="0">
    <w:p w14:paraId="1639E401" w14:textId="77777777" w:rsidR="00FD0477" w:rsidRDefault="00FD047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4C92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632E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C9D1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477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D0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9133B"/>
  <w15:chartTrackingRefBased/>
  <w15:docId w15:val="{5B4D7A10-1AD6-465F-92A6-0CD466B1B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477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2021-09-14T19:06:00Z</dcterms:created>
  <dcterms:modified xsi:type="dcterms:W3CDTF">2021-09-14T19:07:00Z</dcterms:modified>
</cp:coreProperties>
</file>