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A1B" w:rsidRDefault="002E5A1B" w:rsidP="002E5A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NEVYLL</w:t>
      </w:r>
      <w:r>
        <w:rPr>
          <w:rFonts w:ascii="Times New Roman" w:hAnsi="Times New Roman" w:cs="Times New Roman"/>
          <w:sz w:val="24"/>
          <w:szCs w:val="24"/>
        </w:rPr>
        <w:t xml:space="preserve">      (fl.1466)</w:t>
      </w:r>
    </w:p>
    <w:p w:rsidR="002E5A1B" w:rsidRDefault="002E5A1B" w:rsidP="002E5A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York.</w:t>
      </w:r>
    </w:p>
    <w:p w:rsidR="002E5A1B" w:rsidRDefault="002E5A1B" w:rsidP="002E5A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5A1B" w:rsidRDefault="002E5A1B" w:rsidP="002E5A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5A1B" w:rsidRDefault="002E5A1B" w:rsidP="002E5A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Thomas Scrope(q.v.).</w:t>
      </w:r>
    </w:p>
    <w:p w:rsidR="002E5A1B" w:rsidRDefault="002E5A1B" w:rsidP="002E5A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(Supplications from England and Wales in the Registers of the Apostolic Penitentiary, </w:t>
      </w:r>
    </w:p>
    <w:p w:rsidR="002E5A1B" w:rsidRDefault="002E5A1B" w:rsidP="002E5A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1410-1503, volume II 1464-1492 p.5)</w:t>
      </w:r>
    </w:p>
    <w:p w:rsidR="002E5A1B" w:rsidRPr="009F214D" w:rsidRDefault="002E5A1B" w:rsidP="002E5A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5A1B" w:rsidRDefault="002E5A1B" w:rsidP="002E5A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5A1B" w:rsidRDefault="002E5A1B" w:rsidP="002E5A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Dec.1466</w:t>
      </w:r>
      <w:r>
        <w:rPr>
          <w:rFonts w:ascii="Times New Roman" w:hAnsi="Times New Roman" w:cs="Times New Roman"/>
          <w:sz w:val="24"/>
          <w:szCs w:val="24"/>
        </w:rPr>
        <w:tab/>
        <w:t xml:space="preserve">Having married unaware they were related in the third and fourth degrees of </w:t>
      </w:r>
    </w:p>
    <w:p w:rsidR="002E5A1B" w:rsidRDefault="002E5A1B" w:rsidP="002E5A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consanguinity, they sought a dispensation that they remain married with</w:t>
      </w:r>
    </w:p>
    <w:p w:rsidR="002E5A1B" w:rsidRDefault="002E5A1B" w:rsidP="002E5A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legitimisation of any issue.  (ibid.)</w:t>
      </w:r>
    </w:p>
    <w:p w:rsidR="002E5A1B" w:rsidRDefault="002E5A1B" w:rsidP="002E5A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5A1B" w:rsidRDefault="002E5A1B" w:rsidP="002E5A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2E5A1B" w:rsidP="002E5A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2016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A1B" w:rsidRDefault="002E5A1B" w:rsidP="00564E3C">
      <w:pPr>
        <w:spacing w:after="0" w:line="240" w:lineRule="auto"/>
      </w:pPr>
      <w:r>
        <w:separator/>
      </w:r>
    </w:p>
  </w:endnote>
  <w:endnote w:type="continuationSeparator" w:id="0">
    <w:p w:rsidR="002E5A1B" w:rsidRDefault="002E5A1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E5A1B">
      <w:rPr>
        <w:rFonts w:ascii="Times New Roman" w:hAnsi="Times New Roman" w:cs="Times New Roman"/>
        <w:noProof/>
        <w:sz w:val="24"/>
        <w:szCs w:val="24"/>
      </w:rPr>
      <w:t>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A1B" w:rsidRDefault="002E5A1B" w:rsidP="00564E3C">
      <w:pPr>
        <w:spacing w:after="0" w:line="240" w:lineRule="auto"/>
      </w:pPr>
      <w:r>
        <w:separator/>
      </w:r>
    </w:p>
  </w:footnote>
  <w:footnote w:type="continuationSeparator" w:id="0">
    <w:p w:rsidR="002E5A1B" w:rsidRDefault="002E5A1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A1B"/>
    <w:rsid w:val="002E5A1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F5AA79-9D09-43C3-9A48-A4709BD3D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2016-01-08T19:25:00Z</dcterms:created>
  <dcterms:modified xsi:type="dcterms:W3CDTF">2016-01-08T19:25:00Z</dcterms:modified>
</cp:coreProperties>
</file>