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7C4C4" w14:textId="77777777" w:rsidR="004E6FF6" w:rsidRDefault="004E6FF6" w:rsidP="004E6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NEVYLL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0A248B3E" w14:textId="77777777" w:rsidR="004E6FF6" w:rsidRDefault="004E6FF6" w:rsidP="004E6F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FE7C8D" w14:textId="77777777" w:rsidR="004E6FF6" w:rsidRDefault="004E6FF6" w:rsidP="004E6F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FCFB72" w14:textId="77777777" w:rsidR="004E6FF6" w:rsidRDefault="004E6FF6" w:rsidP="004E6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She and Isabel </w:t>
      </w:r>
      <w:proofErr w:type="spellStart"/>
      <w:r>
        <w:rPr>
          <w:rFonts w:ascii="Times New Roman" w:hAnsi="Times New Roman" w:cs="Times New Roman"/>
          <w:sz w:val="24"/>
          <w:szCs w:val="24"/>
        </w:rPr>
        <w:t>Nevyll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made a plaint of debt against Henry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Penyngton</w:t>
      </w:r>
      <w:proofErr w:type="spellEnd"/>
    </w:p>
    <w:p w14:paraId="13473688" w14:textId="77777777" w:rsidR="004E6FF6" w:rsidRDefault="004E6FF6" w:rsidP="004E6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Thorney, Nottinghamshire(q.v.).</w:t>
      </w:r>
    </w:p>
    <w:p w14:paraId="2E03CB63" w14:textId="77777777" w:rsidR="004E6FF6" w:rsidRDefault="004E6FF6" w:rsidP="004E6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29E4F7B" w14:textId="77777777" w:rsidR="004E6FF6" w:rsidRDefault="004E6FF6" w:rsidP="004E6F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5C1C90" w14:textId="77777777" w:rsidR="004E6FF6" w:rsidRDefault="004E6FF6" w:rsidP="004E6FF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C0BC51" w14:textId="77777777" w:rsidR="004E6FF6" w:rsidRDefault="004E6FF6" w:rsidP="004E6FF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May2022</w:t>
      </w:r>
    </w:p>
    <w:p w14:paraId="2FB8226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2DB6F" w14:textId="77777777" w:rsidR="004E6FF6" w:rsidRDefault="004E6FF6" w:rsidP="009139A6">
      <w:r>
        <w:separator/>
      </w:r>
    </w:p>
  </w:endnote>
  <w:endnote w:type="continuationSeparator" w:id="0">
    <w:p w14:paraId="6CE9D153" w14:textId="77777777" w:rsidR="004E6FF6" w:rsidRDefault="004E6FF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648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6D7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4160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BA6D3" w14:textId="77777777" w:rsidR="004E6FF6" w:rsidRDefault="004E6FF6" w:rsidP="009139A6">
      <w:r>
        <w:separator/>
      </w:r>
    </w:p>
  </w:footnote>
  <w:footnote w:type="continuationSeparator" w:id="0">
    <w:p w14:paraId="05DEEC0E" w14:textId="77777777" w:rsidR="004E6FF6" w:rsidRDefault="004E6FF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2F4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1FB1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0B08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FF6"/>
    <w:rsid w:val="000666E0"/>
    <w:rsid w:val="002510B7"/>
    <w:rsid w:val="004E6FF6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7BE94C"/>
  <w15:chartTrackingRefBased/>
  <w15:docId w15:val="{095F0B29-F786-49F1-A331-A3AEAA5D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E6F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2022-07-01T15:55:00Z</dcterms:created>
  <dcterms:modified xsi:type="dcterms:W3CDTF">2022-07-01T15:56:00Z</dcterms:modified>
</cp:coreProperties>
</file>