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BD91F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Blaunche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NEVYLL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C656EC6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78D15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C0883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She made a plaint of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Corfe Castle,</w:t>
      </w:r>
    </w:p>
    <w:p w14:paraId="3D6F7809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Dorset(q.v.).</w:t>
      </w:r>
    </w:p>
    <w:p w14:paraId="785CC111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967942D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C4483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CD17FA" w14:textId="77777777" w:rsidR="00056BCF" w:rsidRDefault="00056BCF" w:rsidP="00056B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2022</w:t>
      </w:r>
    </w:p>
    <w:p w14:paraId="20DBD8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99344" w14:textId="77777777" w:rsidR="00056BCF" w:rsidRDefault="00056BCF" w:rsidP="009139A6">
      <w:r>
        <w:separator/>
      </w:r>
    </w:p>
  </w:endnote>
  <w:endnote w:type="continuationSeparator" w:id="0">
    <w:p w14:paraId="21333D0E" w14:textId="77777777" w:rsidR="00056BCF" w:rsidRDefault="00056B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C4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33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89F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D2E53" w14:textId="77777777" w:rsidR="00056BCF" w:rsidRDefault="00056BCF" w:rsidP="009139A6">
      <w:r>
        <w:separator/>
      </w:r>
    </w:p>
  </w:footnote>
  <w:footnote w:type="continuationSeparator" w:id="0">
    <w:p w14:paraId="79F868E5" w14:textId="77777777" w:rsidR="00056BCF" w:rsidRDefault="00056B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9D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6D7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B31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CF"/>
    <w:rsid w:val="00056BC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9F20C"/>
  <w15:chartTrackingRefBased/>
  <w15:docId w15:val="{4C2121C3-AA8F-4B64-BBA2-AA81AB4A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6B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2022-07-01T15:53:00Z</dcterms:created>
  <dcterms:modified xsi:type="dcterms:W3CDTF">2022-07-01T15:54:00Z</dcterms:modified>
</cp:coreProperties>
</file>