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F6CA3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NEVYLE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5E77DA8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CC8B12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0000BD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Scotte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21292C47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Robardes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Wardley</w:t>
      </w:r>
      <w:proofErr w:type="spellEnd"/>
      <w:r>
        <w:rPr>
          <w:rFonts w:ascii="Times New Roman" w:hAnsi="Times New Roman" w:cs="Times New Roman"/>
          <w:sz w:val="24"/>
          <w:szCs w:val="24"/>
        </w:rPr>
        <w:t>, Rutland(q.v.).</w:t>
      </w:r>
    </w:p>
    <w:p w14:paraId="43945C8F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DAFBFB4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5A297E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F69D16" w14:textId="77777777" w:rsidR="00FF3CAF" w:rsidRDefault="00FF3CAF" w:rsidP="00FF3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2022</w:t>
      </w:r>
    </w:p>
    <w:p w14:paraId="792A672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E796B" w14:textId="77777777" w:rsidR="00FF3CAF" w:rsidRDefault="00FF3CAF" w:rsidP="009139A6">
      <w:r>
        <w:separator/>
      </w:r>
    </w:p>
  </w:endnote>
  <w:endnote w:type="continuationSeparator" w:id="0">
    <w:p w14:paraId="157A3F27" w14:textId="77777777" w:rsidR="00FF3CAF" w:rsidRDefault="00FF3C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938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F11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554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46E3A" w14:textId="77777777" w:rsidR="00FF3CAF" w:rsidRDefault="00FF3CAF" w:rsidP="009139A6">
      <w:r>
        <w:separator/>
      </w:r>
    </w:p>
  </w:footnote>
  <w:footnote w:type="continuationSeparator" w:id="0">
    <w:p w14:paraId="13E30EDF" w14:textId="77777777" w:rsidR="00FF3CAF" w:rsidRDefault="00FF3C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2C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1AB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2FB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A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C0ECC"/>
  <w15:chartTrackingRefBased/>
  <w15:docId w15:val="{792EF045-261A-47C9-9BAB-9BCE9F92B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3C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2022-06-30T11:09:00Z</dcterms:created>
  <dcterms:modified xsi:type="dcterms:W3CDTF">2022-06-30T11:10:00Z</dcterms:modified>
</cp:coreProperties>
</file>