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56313" w14:textId="77777777" w:rsidR="007165B1" w:rsidRDefault="007165B1" w:rsidP="007165B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Robert NEVYLE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6C36BDD2" w14:textId="77777777" w:rsidR="007165B1" w:rsidRDefault="007165B1" w:rsidP="007165B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0B1D0D0A" w14:textId="77777777" w:rsidR="007165B1" w:rsidRDefault="007165B1" w:rsidP="007165B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489F3E6" w14:textId="77777777" w:rsidR="007165B1" w:rsidRDefault="007165B1" w:rsidP="007165B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B5EB264" w14:textId="77777777" w:rsidR="007165B1" w:rsidRDefault="007165B1" w:rsidP="007165B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the garrison of Carmarthen/Newcastle Emlyn under the command</w:t>
      </w:r>
    </w:p>
    <w:p w14:paraId="2AEE9FA3" w14:textId="77777777" w:rsidR="007165B1" w:rsidRDefault="007165B1" w:rsidP="007165B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Sir Rustin de Villeneuve(q.v.).</w:t>
      </w:r>
    </w:p>
    <w:p w14:paraId="1F6F0D0E" w14:textId="77777777" w:rsidR="007165B1" w:rsidRDefault="007165B1" w:rsidP="007165B1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E101/43/29,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02548797" w14:textId="77777777" w:rsidR="007165B1" w:rsidRDefault="007165B1" w:rsidP="007165B1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7FE2537D" w14:textId="77777777" w:rsidR="007165B1" w:rsidRDefault="007165B1" w:rsidP="007165B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8A9E5FD" w14:textId="77777777" w:rsidR="007165B1" w:rsidRDefault="007165B1" w:rsidP="007165B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8E8E3F8" w14:textId="77777777" w:rsidR="007165B1" w:rsidRDefault="007165B1" w:rsidP="007165B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25 November 2022</w:t>
      </w:r>
    </w:p>
    <w:p w14:paraId="799DF51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25E8A" w14:textId="77777777" w:rsidR="007165B1" w:rsidRDefault="007165B1" w:rsidP="009139A6">
      <w:r>
        <w:separator/>
      </w:r>
    </w:p>
  </w:endnote>
  <w:endnote w:type="continuationSeparator" w:id="0">
    <w:p w14:paraId="52FD6A1D" w14:textId="77777777" w:rsidR="007165B1" w:rsidRDefault="007165B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B2B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327A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6BB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17AC8" w14:textId="77777777" w:rsidR="007165B1" w:rsidRDefault="007165B1" w:rsidP="009139A6">
      <w:r>
        <w:separator/>
      </w:r>
    </w:p>
  </w:footnote>
  <w:footnote w:type="continuationSeparator" w:id="0">
    <w:p w14:paraId="78C3F50C" w14:textId="77777777" w:rsidR="007165B1" w:rsidRDefault="007165B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5E6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FEE1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1497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B1"/>
    <w:rsid w:val="000666E0"/>
    <w:rsid w:val="002510B7"/>
    <w:rsid w:val="005C130B"/>
    <w:rsid w:val="007165B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3D32B"/>
  <w15:chartTrackingRefBased/>
  <w15:docId w15:val="{2063A4ED-936F-4641-BE07-E69598E88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2022-11-29T21:48:00Z</dcterms:created>
  <dcterms:modified xsi:type="dcterms:W3CDTF">2022-11-29T21:49:00Z</dcterms:modified>
</cp:coreProperties>
</file>