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D2B5F" w14:textId="77777777" w:rsidR="00833D69" w:rsidRDefault="00833D69" w:rsidP="00833D6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Ralph NEVYLE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3B55AE9C" w14:textId="77777777" w:rsidR="00833D69" w:rsidRDefault="00833D69" w:rsidP="00833D6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61187202" w14:textId="77777777" w:rsidR="00833D69" w:rsidRDefault="00833D69" w:rsidP="00833D6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1DAA0AE" w14:textId="77777777" w:rsidR="00833D69" w:rsidRDefault="00833D69" w:rsidP="00833D6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B52E08B" w14:textId="77777777" w:rsidR="00833D69" w:rsidRDefault="00833D69" w:rsidP="00833D6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757D0A37" w14:textId="77777777" w:rsidR="00833D69" w:rsidRDefault="00833D69" w:rsidP="00833D6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58FDC907" w14:textId="77777777" w:rsidR="00833D69" w:rsidRDefault="00833D69" w:rsidP="00833D6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B1604DC" w14:textId="77777777" w:rsidR="00833D69" w:rsidRDefault="00833D69" w:rsidP="00833D6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36C5344E" w14:textId="77777777" w:rsidR="00833D69" w:rsidRDefault="00833D69" w:rsidP="00833D6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67459A5" w14:textId="77777777" w:rsidR="00833D69" w:rsidRDefault="00833D69" w:rsidP="00833D6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89FE974" w14:textId="77777777" w:rsidR="00833D69" w:rsidRDefault="00833D69" w:rsidP="00833D6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25 November 2022</w:t>
      </w:r>
    </w:p>
    <w:p w14:paraId="30CCEC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CE63A" w14:textId="77777777" w:rsidR="00833D69" w:rsidRDefault="00833D69" w:rsidP="009139A6">
      <w:r>
        <w:separator/>
      </w:r>
    </w:p>
  </w:endnote>
  <w:endnote w:type="continuationSeparator" w:id="0">
    <w:p w14:paraId="10787BAD" w14:textId="77777777" w:rsidR="00833D69" w:rsidRDefault="00833D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F5C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83E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7AC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BC3F3" w14:textId="77777777" w:rsidR="00833D69" w:rsidRDefault="00833D69" w:rsidP="009139A6">
      <w:r>
        <w:separator/>
      </w:r>
    </w:p>
  </w:footnote>
  <w:footnote w:type="continuationSeparator" w:id="0">
    <w:p w14:paraId="027D3DA2" w14:textId="77777777" w:rsidR="00833D69" w:rsidRDefault="00833D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CF8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D59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B80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D69"/>
    <w:rsid w:val="000666E0"/>
    <w:rsid w:val="002510B7"/>
    <w:rsid w:val="005C130B"/>
    <w:rsid w:val="00826F5C"/>
    <w:rsid w:val="00833D69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36B6B"/>
  <w15:chartTrackingRefBased/>
  <w15:docId w15:val="{085C6AA7-4362-49D8-9CBC-72055814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2022-11-27T21:37:00Z</dcterms:created>
  <dcterms:modified xsi:type="dcterms:W3CDTF">2022-11-27T21:38:00Z</dcterms:modified>
</cp:coreProperties>
</file>