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620A4" w14:textId="0BC15C1C" w:rsidR="001F2B5F" w:rsidRDefault="001F2B5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NEVYLE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10241494" w14:textId="2DD94A87" w:rsidR="001F2B5F" w:rsidRDefault="001F2B5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E0C68EE" w14:textId="77777777" w:rsidR="001F2B5F" w:rsidRDefault="001F2B5F" w:rsidP="009139A6">
      <w:pPr>
        <w:pStyle w:val="NoSpacing"/>
        <w:rPr>
          <w:rFonts w:cs="Times New Roman"/>
          <w:szCs w:val="24"/>
        </w:rPr>
      </w:pPr>
    </w:p>
    <w:p w14:paraId="6AFAD382" w14:textId="77777777" w:rsidR="001F2B5F" w:rsidRDefault="001F2B5F" w:rsidP="009139A6">
      <w:pPr>
        <w:pStyle w:val="NoSpacing"/>
        <w:rPr>
          <w:rFonts w:cs="Times New Roman"/>
          <w:szCs w:val="24"/>
        </w:rPr>
      </w:pPr>
    </w:p>
    <w:p w14:paraId="5CAA03EB" w14:textId="4AD1D3B8" w:rsidR="001F2B5F" w:rsidRDefault="001F2B5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>He took on an apprentice, John Blackbourne(q.v.).</w:t>
      </w:r>
    </w:p>
    <w:p w14:paraId="65F37C7F" w14:textId="77777777" w:rsidR="001F2B5F" w:rsidRDefault="001F2B5F" w:rsidP="001F2B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(</w:t>
      </w:r>
      <w:hyperlink r:id="rId6" w:history="1">
        <w:r w:rsidRPr="00B46CA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48FBF3BF" w14:textId="77777777" w:rsidR="001F2B5F" w:rsidRDefault="001F2B5F" w:rsidP="001F2B5F">
      <w:pPr>
        <w:pStyle w:val="NoSpacing"/>
        <w:rPr>
          <w:rFonts w:cs="Times New Roman"/>
          <w:szCs w:val="24"/>
        </w:rPr>
      </w:pPr>
    </w:p>
    <w:p w14:paraId="04C2B78A" w14:textId="77777777" w:rsidR="001F2B5F" w:rsidRDefault="001F2B5F" w:rsidP="001F2B5F">
      <w:pPr>
        <w:pStyle w:val="NoSpacing"/>
        <w:rPr>
          <w:rFonts w:cs="Times New Roman"/>
          <w:szCs w:val="24"/>
        </w:rPr>
      </w:pPr>
    </w:p>
    <w:p w14:paraId="3D07D1BF" w14:textId="77777777" w:rsidR="001F2B5F" w:rsidRDefault="001F2B5F" w:rsidP="001F2B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0D1655BE" w14:textId="70065118" w:rsidR="001F2B5F" w:rsidRPr="001F2B5F" w:rsidRDefault="001F2B5F" w:rsidP="009139A6">
      <w:pPr>
        <w:pStyle w:val="NoSpacing"/>
        <w:rPr>
          <w:rFonts w:cs="Times New Roman"/>
          <w:szCs w:val="24"/>
        </w:rPr>
      </w:pPr>
    </w:p>
    <w:sectPr w:rsidR="001F2B5F" w:rsidRPr="001F2B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C30242" w14:textId="77777777" w:rsidR="00EC3C12" w:rsidRDefault="00EC3C12" w:rsidP="009139A6">
      <w:r>
        <w:separator/>
      </w:r>
    </w:p>
  </w:endnote>
  <w:endnote w:type="continuationSeparator" w:id="0">
    <w:p w14:paraId="11F4C515" w14:textId="77777777" w:rsidR="00EC3C12" w:rsidRDefault="00EC3C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5144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3DD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D9CA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74849" w14:textId="77777777" w:rsidR="00EC3C12" w:rsidRDefault="00EC3C12" w:rsidP="009139A6">
      <w:r>
        <w:separator/>
      </w:r>
    </w:p>
  </w:footnote>
  <w:footnote w:type="continuationSeparator" w:id="0">
    <w:p w14:paraId="67365131" w14:textId="77777777" w:rsidR="00EC3C12" w:rsidRDefault="00EC3C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B933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AA9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94F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C12"/>
    <w:rsid w:val="000666E0"/>
    <w:rsid w:val="001F2B5F"/>
    <w:rsid w:val="002510B7"/>
    <w:rsid w:val="00270799"/>
    <w:rsid w:val="00324F8D"/>
    <w:rsid w:val="003A7117"/>
    <w:rsid w:val="00525F1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C3C1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77CCE"/>
  <w15:chartTrackingRefBased/>
  <w15:docId w15:val="{4E6EC146-7A39-4480-9B04-2D5A0AE8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25F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F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69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2024-05-14T19:58:00Z</dcterms:created>
  <dcterms:modified xsi:type="dcterms:W3CDTF">2024-05-14T21:16:00Z</dcterms:modified>
</cp:coreProperties>
</file>