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608594" w14:textId="77777777" w:rsidR="00405278" w:rsidRDefault="00405278" w:rsidP="00405278">
      <w:pPr>
        <w:pStyle w:val="NoSpacing"/>
      </w:pPr>
      <w:r>
        <w:rPr>
          <w:u w:val="single"/>
        </w:rPr>
        <w:t>John NEVYLE</w:t>
      </w:r>
      <w:r>
        <w:t xml:space="preserve">    </w:t>
      </w:r>
      <w:proofErr w:type="gramStart"/>
      <w:r>
        <w:t xml:space="preserve">   (</w:t>
      </w:r>
      <w:proofErr w:type="gramEnd"/>
      <w:r>
        <w:t>fl.1446)</w:t>
      </w:r>
    </w:p>
    <w:p w14:paraId="1DF17AD9" w14:textId="77777777" w:rsidR="00405278" w:rsidRDefault="00405278" w:rsidP="00405278">
      <w:pPr>
        <w:pStyle w:val="NoSpacing"/>
      </w:pPr>
      <w:r>
        <w:t xml:space="preserve">of </w:t>
      </w:r>
      <w:proofErr w:type="spellStart"/>
      <w:r>
        <w:t>Congresbury</w:t>
      </w:r>
      <w:proofErr w:type="spellEnd"/>
      <w:r>
        <w:t>, Somerset. Husbandman.</w:t>
      </w:r>
    </w:p>
    <w:p w14:paraId="5402A8E1" w14:textId="77777777" w:rsidR="00405278" w:rsidRDefault="00405278" w:rsidP="00405278">
      <w:pPr>
        <w:pStyle w:val="NoSpacing"/>
      </w:pPr>
    </w:p>
    <w:p w14:paraId="0515959C" w14:textId="77777777" w:rsidR="00405278" w:rsidRDefault="00405278" w:rsidP="00405278">
      <w:pPr>
        <w:pStyle w:val="NoSpacing"/>
      </w:pPr>
    </w:p>
    <w:p w14:paraId="28193B4B" w14:textId="77777777" w:rsidR="00405278" w:rsidRDefault="00405278" w:rsidP="00405278">
      <w:pPr>
        <w:pStyle w:val="NoSpacing"/>
      </w:pPr>
      <w:r>
        <w:tab/>
        <w:t>1446</w:t>
      </w:r>
      <w:r>
        <w:tab/>
        <w:t xml:space="preserve">Robert </w:t>
      </w:r>
      <w:proofErr w:type="spellStart"/>
      <w:r>
        <w:t>Roucestre</w:t>
      </w:r>
      <w:proofErr w:type="spellEnd"/>
      <w:r>
        <w:t>(q.v.) brought a plaint of debt against him and two others.</w:t>
      </w:r>
    </w:p>
    <w:p w14:paraId="6B0479DF" w14:textId="77777777" w:rsidR="00405278" w:rsidRDefault="00405278" w:rsidP="00405278">
      <w:pPr>
        <w:pStyle w:val="NoSpacing"/>
      </w:pPr>
      <w:r>
        <w:tab/>
      </w:r>
      <w: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7C38E5">
          <w:rPr>
            <w:rStyle w:val="Hyperlink"/>
            <w:rFonts w:cs="Times New Roman"/>
            <w:szCs w:val="24"/>
          </w:rPr>
          <w:t>https://waalt.uh.edu/index.php/IDXCP40no740</w:t>
        </w:r>
      </w:hyperlink>
      <w:r>
        <w:t xml:space="preserve"> )</w:t>
      </w:r>
    </w:p>
    <w:p w14:paraId="25C440BF" w14:textId="77777777" w:rsidR="00405278" w:rsidRDefault="00405278" w:rsidP="00405278">
      <w:pPr>
        <w:pStyle w:val="NoSpacing"/>
      </w:pPr>
    </w:p>
    <w:p w14:paraId="74F4A60B" w14:textId="77777777" w:rsidR="00405278" w:rsidRDefault="00405278" w:rsidP="00405278">
      <w:pPr>
        <w:pStyle w:val="NoSpacing"/>
      </w:pPr>
    </w:p>
    <w:p w14:paraId="6892D8D9" w14:textId="77777777" w:rsidR="00405278" w:rsidRDefault="00405278" w:rsidP="00405278">
      <w:pPr>
        <w:pStyle w:val="NoSpacing"/>
      </w:pPr>
      <w:r>
        <w:t>21 November 2024</w:t>
      </w:r>
    </w:p>
    <w:p w14:paraId="713D7FD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D570F9" w14:textId="77777777" w:rsidR="00405278" w:rsidRDefault="00405278" w:rsidP="009139A6">
      <w:r>
        <w:separator/>
      </w:r>
    </w:p>
  </w:endnote>
  <w:endnote w:type="continuationSeparator" w:id="0">
    <w:p w14:paraId="47F25CE1" w14:textId="77777777" w:rsidR="00405278" w:rsidRDefault="004052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9CBB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037C2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28B55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16F162" w14:textId="77777777" w:rsidR="00405278" w:rsidRDefault="00405278" w:rsidP="009139A6">
      <w:r>
        <w:separator/>
      </w:r>
    </w:p>
  </w:footnote>
  <w:footnote w:type="continuationSeparator" w:id="0">
    <w:p w14:paraId="2A923A46" w14:textId="77777777" w:rsidR="00405278" w:rsidRDefault="004052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5F8D3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A737F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E027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278"/>
    <w:rsid w:val="000666E0"/>
    <w:rsid w:val="002510B7"/>
    <w:rsid w:val="00270799"/>
    <w:rsid w:val="00405278"/>
    <w:rsid w:val="005C130B"/>
    <w:rsid w:val="0072085D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BDAE0"/>
  <w15:chartTrackingRefBased/>
  <w15:docId w15:val="{B00F9913-A781-4338-9620-EBAF93BF6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052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4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2024-11-21T21:37:00Z</dcterms:created>
  <dcterms:modified xsi:type="dcterms:W3CDTF">2024-11-21T21:37:00Z</dcterms:modified>
</cp:coreProperties>
</file>