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4733A" w14:textId="77777777" w:rsidR="005B7D75" w:rsidRDefault="005B7D75" w:rsidP="005B7D7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NEVYLE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 (fl.1483)</w:t>
      </w:r>
    </w:p>
    <w:p w14:paraId="53855A13" w14:textId="5F98CF5C" w:rsidR="005B7D75" w:rsidRDefault="005B7D75" w:rsidP="005B7D7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Esquire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3DDD7B38" w14:textId="77777777" w:rsidR="005B7D75" w:rsidRDefault="005B7D75" w:rsidP="005B7D7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4CCF7E5" w14:textId="77777777" w:rsidR="005B7D75" w:rsidRDefault="005B7D75" w:rsidP="005B7D7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64F0340" w14:textId="77777777" w:rsidR="005B7D75" w:rsidRDefault="005B7D75" w:rsidP="005B7D7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Agnes Meryng(q.v.) brought a plaint of dower against him and 8 others.</w:t>
      </w:r>
    </w:p>
    <w:p w14:paraId="503CA037" w14:textId="77777777" w:rsidR="005B7D75" w:rsidRDefault="005B7D75" w:rsidP="005B7D7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0DB4276" w14:textId="77777777" w:rsidR="005B7D75" w:rsidRDefault="005B7D75" w:rsidP="005B7D7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6917299" w14:textId="77777777" w:rsidR="005B7D75" w:rsidRDefault="005B7D75" w:rsidP="005B7D7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4E6273C" w14:textId="77777777" w:rsidR="005B7D75" w:rsidRDefault="005B7D75" w:rsidP="005B7D7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January 2022</w:t>
      </w:r>
    </w:p>
    <w:p w14:paraId="5FDF4E6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BA798" w14:textId="77777777" w:rsidR="005B7D75" w:rsidRDefault="005B7D75" w:rsidP="009139A6">
      <w:r>
        <w:separator/>
      </w:r>
    </w:p>
  </w:endnote>
  <w:endnote w:type="continuationSeparator" w:id="0">
    <w:p w14:paraId="7AE589F1" w14:textId="77777777" w:rsidR="005B7D75" w:rsidRDefault="005B7D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49E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461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7F3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EEECE" w14:textId="77777777" w:rsidR="005B7D75" w:rsidRDefault="005B7D75" w:rsidP="009139A6">
      <w:r>
        <w:separator/>
      </w:r>
    </w:p>
  </w:footnote>
  <w:footnote w:type="continuationSeparator" w:id="0">
    <w:p w14:paraId="1FEA352F" w14:textId="77777777" w:rsidR="005B7D75" w:rsidRDefault="005B7D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9A7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1E3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F2A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D75"/>
    <w:rsid w:val="000666E0"/>
    <w:rsid w:val="002510B7"/>
    <w:rsid w:val="005B7D7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EA452"/>
  <w15:chartTrackingRefBased/>
  <w15:docId w15:val="{AB23FFA6-4F6D-410C-8949-4EAA544B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7D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2022-02-09T19:13:00Z</dcterms:created>
  <dcterms:modified xsi:type="dcterms:W3CDTF">2022-02-09T19:13:00Z</dcterms:modified>
</cp:coreProperties>
</file>