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5683E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NEVYLE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0FACBFB5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</w:p>
    <w:p w14:paraId="71434A88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</w:p>
    <w:p w14:paraId="3D8F440F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    (C.F.R. 1405-13 p.2)</w:t>
      </w:r>
    </w:p>
    <w:p w14:paraId="3C32C8A5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</w:p>
    <w:p w14:paraId="03482994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</w:p>
    <w:p w14:paraId="026FB8C2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Apr.1406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(ibid.)</w:t>
      </w:r>
    </w:p>
    <w:p w14:paraId="130FA17B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</w:p>
    <w:p w14:paraId="59B29C3B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</w:p>
    <w:p w14:paraId="342070A0" w14:textId="77777777" w:rsidR="00F56191" w:rsidRDefault="00F56191" w:rsidP="00F561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2021</w:t>
      </w:r>
    </w:p>
    <w:p w14:paraId="31CCDE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58817" w14:textId="77777777" w:rsidR="00F56191" w:rsidRDefault="00F56191" w:rsidP="009139A6">
      <w:r>
        <w:separator/>
      </w:r>
    </w:p>
  </w:endnote>
  <w:endnote w:type="continuationSeparator" w:id="0">
    <w:p w14:paraId="1FAD7BEB" w14:textId="77777777" w:rsidR="00F56191" w:rsidRDefault="00F561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A4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C15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46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0C30D" w14:textId="77777777" w:rsidR="00F56191" w:rsidRDefault="00F56191" w:rsidP="009139A6">
      <w:r>
        <w:separator/>
      </w:r>
    </w:p>
  </w:footnote>
  <w:footnote w:type="continuationSeparator" w:id="0">
    <w:p w14:paraId="20769F00" w14:textId="77777777" w:rsidR="00F56191" w:rsidRDefault="00F561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EC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0C6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6DB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9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CA4BB"/>
  <w15:chartTrackingRefBased/>
  <w15:docId w15:val="{59CC7C98-D705-4318-880E-6A9883C7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19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2021-08-26T10:59:00Z</dcterms:created>
  <dcterms:modified xsi:type="dcterms:W3CDTF">2021-08-26T11:00:00Z</dcterms:modified>
</cp:coreProperties>
</file>