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36D7F5" w14:textId="77777777" w:rsidR="001B798E" w:rsidRDefault="001B798E" w:rsidP="001B7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NEVILLE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fl.1450)</w:t>
      </w:r>
    </w:p>
    <w:p w14:paraId="690791FE" w14:textId="77777777" w:rsidR="001B798E" w:rsidRDefault="001B798E" w:rsidP="001B798E">
      <w:pPr>
        <w:pStyle w:val="NoSpacing"/>
        <w:rPr>
          <w:rFonts w:cs="Times New Roman"/>
          <w:szCs w:val="24"/>
        </w:rPr>
      </w:pPr>
    </w:p>
    <w:p w14:paraId="62789BC2" w14:textId="77777777" w:rsidR="001B798E" w:rsidRDefault="001B798E" w:rsidP="001B798E">
      <w:pPr>
        <w:pStyle w:val="NoSpacing"/>
        <w:rPr>
          <w:rFonts w:cs="Times New Roman"/>
          <w:szCs w:val="24"/>
        </w:rPr>
      </w:pPr>
    </w:p>
    <w:p w14:paraId="47FC3D30" w14:textId="77777777" w:rsidR="001B798E" w:rsidRDefault="001B798E" w:rsidP="001B7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Katherine(q.v.).     (T.N.A. ref. DE 220/59)</w:t>
      </w:r>
    </w:p>
    <w:p w14:paraId="32C440DE" w14:textId="77777777" w:rsidR="001B798E" w:rsidRDefault="001B798E" w:rsidP="001B798E">
      <w:pPr>
        <w:pStyle w:val="NoSpacing"/>
        <w:rPr>
          <w:rFonts w:cs="Times New Roman"/>
          <w:szCs w:val="24"/>
        </w:rPr>
      </w:pPr>
    </w:p>
    <w:p w14:paraId="2DF943BD" w14:textId="77777777" w:rsidR="001B798E" w:rsidRDefault="001B798E" w:rsidP="001B798E">
      <w:pPr>
        <w:pStyle w:val="NoSpacing"/>
        <w:rPr>
          <w:rFonts w:cs="Times New Roman"/>
          <w:szCs w:val="24"/>
        </w:rPr>
      </w:pPr>
    </w:p>
    <w:p w14:paraId="4EA88140" w14:textId="77777777" w:rsidR="001B798E" w:rsidRDefault="001B798E" w:rsidP="001B7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Chaworth</w:t>
      </w:r>
      <w:proofErr w:type="spellEnd"/>
      <w:r>
        <w:rPr>
          <w:rFonts w:cs="Times New Roman"/>
          <w:szCs w:val="24"/>
        </w:rPr>
        <w:t xml:space="preserve">(q.v.), Sir William </w:t>
      </w:r>
      <w:proofErr w:type="spellStart"/>
      <w:r>
        <w:rPr>
          <w:rFonts w:cs="Times New Roman"/>
          <w:szCs w:val="24"/>
        </w:rPr>
        <w:t>Babyngton</w:t>
      </w:r>
      <w:proofErr w:type="spellEnd"/>
      <w:r>
        <w:rPr>
          <w:rFonts w:cs="Times New Roman"/>
          <w:szCs w:val="24"/>
        </w:rPr>
        <w:t>(q.v.) and Thomas Neville</w:t>
      </w:r>
    </w:p>
    <w:p w14:paraId="31735B0E" w14:textId="77777777" w:rsidR="001B798E" w:rsidRDefault="001B798E" w:rsidP="001B798E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of Rolleston(q.v.) granted them the manor of Rigsby, Lincolnshire, and messuages, lands, meadows and pasture in Sutton.   (ibid.)</w:t>
      </w:r>
    </w:p>
    <w:p w14:paraId="3178E3A8" w14:textId="77777777" w:rsidR="001B798E" w:rsidRDefault="001B798E" w:rsidP="001B798E">
      <w:pPr>
        <w:pStyle w:val="NoSpacing"/>
        <w:rPr>
          <w:rFonts w:cs="Times New Roman"/>
          <w:szCs w:val="24"/>
        </w:rPr>
      </w:pPr>
    </w:p>
    <w:p w14:paraId="05C26705" w14:textId="77777777" w:rsidR="001B798E" w:rsidRDefault="001B798E" w:rsidP="001B798E">
      <w:pPr>
        <w:pStyle w:val="NoSpacing"/>
        <w:rPr>
          <w:rFonts w:cs="Times New Roman"/>
          <w:szCs w:val="24"/>
        </w:rPr>
      </w:pPr>
    </w:p>
    <w:p w14:paraId="0DF6ED22" w14:textId="77777777" w:rsidR="001B798E" w:rsidRDefault="001B798E" w:rsidP="001B7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 2024</w:t>
      </w:r>
    </w:p>
    <w:p w14:paraId="3C0B69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14CF29" w14:textId="77777777" w:rsidR="001B798E" w:rsidRDefault="001B798E" w:rsidP="009139A6">
      <w:r>
        <w:separator/>
      </w:r>
    </w:p>
  </w:endnote>
  <w:endnote w:type="continuationSeparator" w:id="0">
    <w:p w14:paraId="2712D754" w14:textId="77777777" w:rsidR="001B798E" w:rsidRDefault="001B79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895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F46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99C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FE687" w14:textId="77777777" w:rsidR="001B798E" w:rsidRDefault="001B798E" w:rsidP="009139A6">
      <w:r>
        <w:separator/>
      </w:r>
    </w:p>
  </w:footnote>
  <w:footnote w:type="continuationSeparator" w:id="0">
    <w:p w14:paraId="30C8BDAD" w14:textId="77777777" w:rsidR="001B798E" w:rsidRDefault="001B79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99E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06B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D83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98E"/>
    <w:rsid w:val="000666E0"/>
    <w:rsid w:val="001B798E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FD60"/>
  <w15:chartTrackingRefBased/>
  <w15:docId w15:val="{3A8871FD-7339-411C-A047-81EC9140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2024-05-28T19:33:00Z</dcterms:created>
  <dcterms:modified xsi:type="dcterms:W3CDTF">2024-05-28T19:33:00Z</dcterms:modified>
</cp:coreProperties>
</file>