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3D98A2" w14:textId="77777777" w:rsidR="00D126D6" w:rsidRDefault="00D126D6" w:rsidP="00D12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NEVILLE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fl.1450)</w:t>
      </w:r>
    </w:p>
    <w:p w14:paraId="22154357" w14:textId="77777777" w:rsidR="00D126D6" w:rsidRDefault="00D126D6" w:rsidP="00D12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Rolleston.</w:t>
      </w:r>
    </w:p>
    <w:p w14:paraId="24C514D5" w14:textId="77777777" w:rsidR="00D126D6" w:rsidRDefault="00D126D6" w:rsidP="00D126D6">
      <w:pPr>
        <w:pStyle w:val="NoSpacing"/>
        <w:rPr>
          <w:rFonts w:cs="Times New Roman"/>
          <w:szCs w:val="24"/>
        </w:rPr>
      </w:pPr>
    </w:p>
    <w:p w14:paraId="37BCFA02" w14:textId="77777777" w:rsidR="00D126D6" w:rsidRDefault="00D126D6" w:rsidP="00D126D6">
      <w:pPr>
        <w:pStyle w:val="NoSpacing"/>
        <w:rPr>
          <w:rFonts w:cs="Times New Roman"/>
          <w:szCs w:val="24"/>
        </w:rPr>
      </w:pPr>
    </w:p>
    <w:p w14:paraId="67CFF544" w14:textId="77777777" w:rsidR="00D126D6" w:rsidRDefault="00D126D6" w:rsidP="00D12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 xml:space="preserve">He, Sir William </w:t>
      </w:r>
      <w:proofErr w:type="spellStart"/>
      <w:r>
        <w:rPr>
          <w:rFonts w:cs="Times New Roman"/>
          <w:szCs w:val="24"/>
        </w:rPr>
        <w:t>Babyngton</w:t>
      </w:r>
      <w:proofErr w:type="spellEnd"/>
      <w:r>
        <w:rPr>
          <w:rFonts w:cs="Times New Roman"/>
          <w:szCs w:val="24"/>
        </w:rPr>
        <w:t xml:space="preserve">(q.v.) and Thomas </w:t>
      </w:r>
      <w:proofErr w:type="spellStart"/>
      <w:r>
        <w:rPr>
          <w:rFonts w:cs="Times New Roman"/>
          <w:szCs w:val="24"/>
        </w:rPr>
        <w:t>Chaworth</w:t>
      </w:r>
      <w:proofErr w:type="spellEnd"/>
      <w:r>
        <w:rPr>
          <w:rFonts w:cs="Times New Roman"/>
          <w:szCs w:val="24"/>
        </w:rPr>
        <w:t>(q.v.)</w:t>
      </w:r>
    </w:p>
    <w:p w14:paraId="30012A0A" w14:textId="77777777" w:rsidR="00D126D6" w:rsidRDefault="00D126D6" w:rsidP="00D12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granted the manor of Rigsby, Lincolnshire, and messuages, lands, </w:t>
      </w:r>
    </w:p>
    <w:p w14:paraId="37B69088" w14:textId="77777777" w:rsidR="00D126D6" w:rsidRDefault="00D126D6" w:rsidP="00D12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meadows and pasture in Sutton to William Neville(q.v.) and his wife,</w:t>
      </w:r>
    </w:p>
    <w:p w14:paraId="71D39582" w14:textId="77777777" w:rsidR="00D126D6" w:rsidRDefault="00D126D6" w:rsidP="00D12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Katherine(q.v.).</w:t>
      </w:r>
    </w:p>
    <w:p w14:paraId="5D1B8FD7" w14:textId="77777777" w:rsidR="00D126D6" w:rsidRDefault="00D126D6" w:rsidP="00D12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DE 220/59)</w:t>
      </w:r>
    </w:p>
    <w:p w14:paraId="056A0F70" w14:textId="77777777" w:rsidR="00D126D6" w:rsidRDefault="00D126D6" w:rsidP="00D126D6">
      <w:pPr>
        <w:pStyle w:val="NoSpacing"/>
        <w:rPr>
          <w:rFonts w:cs="Times New Roman"/>
          <w:szCs w:val="24"/>
        </w:rPr>
      </w:pPr>
    </w:p>
    <w:p w14:paraId="50DEF77B" w14:textId="77777777" w:rsidR="00D126D6" w:rsidRDefault="00D126D6" w:rsidP="00D126D6">
      <w:pPr>
        <w:pStyle w:val="NoSpacing"/>
        <w:rPr>
          <w:rFonts w:cs="Times New Roman"/>
          <w:szCs w:val="24"/>
        </w:rPr>
      </w:pPr>
    </w:p>
    <w:p w14:paraId="14C90194" w14:textId="77777777" w:rsidR="00D126D6" w:rsidRDefault="00D126D6" w:rsidP="00D126D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 2024</w:t>
      </w:r>
    </w:p>
    <w:p w14:paraId="41E2A49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916E1B" w14:textId="77777777" w:rsidR="00D126D6" w:rsidRDefault="00D126D6" w:rsidP="009139A6">
      <w:r>
        <w:separator/>
      </w:r>
    </w:p>
  </w:endnote>
  <w:endnote w:type="continuationSeparator" w:id="0">
    <w:p w14:paraId="5E34B6FA" w14:textId="77777777" w:rsidR="00D126D6" w:rsidRDefault="00D126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BF3A2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74FC9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74FAA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0B8D05" w14:textId="77777777" w:rsidR="00D126D6" w:rsidRDefault="00D126D6" w:rsidP="009139A6">
      <w:r>
        <w:separator/>
      </w:r>
    </w:p>
  </w:footnote>
  <w:footnote w:type="continuationSeparator" w:id="0">
    <w:p w14:paraId="743F2578" w14:textId="77777777" w:rsidR="00D126D6" w:rsidRDefault="00D126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7DDF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A68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4808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D6"/>
    <w:rsid w:val="000666E0"/>
    <w:rsid w:val="002510B7"/>
    <w:rsid w:val="0027079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126D6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C2EF4"/>
  <w15:chartTrackingRefBased/>
  <w15:docId w15:val="{F386F60E-3703-40FE-8215-7CD74E963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2024-05-28T19:32:00Z</dcterms:created>
  <dcterms:modified xsi:type="dcterms:W3CDTF">2024-05-28T19:33:00Z</dcterms:modified>
</cp:coreProperties>
</file>