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984ACAE" w14:textId="77777777" w:rsidR="002C13AB" w:rsidRDefault="002C13AB" w:rsidP="002C13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NEVILLE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31E157F8" w14:textId="77777777" w:rsidR="002C13AB" w:rsidRDefault="002C13AB" w:rsidP="002C13AB">
      <w:pPr>
        <w:rPr>
          <w:rFonts w:ascii="Times New Roman" w:hAnsi="Times New Roman" w:cs="Times New Roman"/>
        </w:rPr>
      </w:pPr>
    </w:p>
    <w:p w14:paraId="2CF886E2" w14:textId="77777777" w:rsidR="002C13AB" w:rsidRDefault="002C13AB" w:rsidP="002C13AB">
      <w:pPr>
        <w:rPr>
          <w:rFonts w:ascii="Times New Roman" w:hAnsi="Times New Roman" w:cs="Times New Roman"/>
        </w:rPr>
      </w:pPr>
    </w:p>
    <w:p w14:paraId="555B5202" w14:textId="77777777" w:rsidR="002C13AB" w:rsidRDefault="002C13AB" w:rsidP="002C13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>He made a plaint of detinue of a horse against William Johnson of</w:t>
      </w:r>
    </w:p>
    <w:p w14:paraId="2B6602A0" w14:textId="77777777" w:rsidR="002C13AB" w:rsidRDefault="002C13AB" w:rsidP="002C13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Allexton</w:t>
      </w:r>
      <w:proofErr w:type="spellEnd"/>
      <w:r>
        <w:rPr>
          <w:rFonts w:ascii="Times New Roman" w:hAnsi="Times New Roman" w:cs="Times New Roman"/>
        </w:rPr>
        <w:t>, Leicestershire(q.v.).</w:t>
      </w:r>
    </w:p>
    <w:p w14:paraId="037F7D2F" w14:textId="77777777" w:rsidR="002C13AB" w:rsidRDefault="002C13AB" w:rsidP="002C13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14:paraId="4CF22B5F" w14:textId="77777777" w:rsidR="002C13AB" w:rsidRDefault="002C13AB" w:rsidP="002C13AB">
      <w:pPr>
        <w:rPr>
          <w:rFonts w:ascii="Times New Roman" w:hAnsi="Times New Roman" w:cs="Times New Roman"/>
        </w:rPr>
      </w:pPr>
    </w:p>
    <w:p w14:paraId="0176B74E" w14:textId="77777777" w:rsidR="002C13AB" w:rsidRDefault="002C13AB" w:rsidP="002C13AB">
      <w:pPr>
        <w:rPr>
          <w:rFonts w:ascii="Times New Roman" w:hAnsi="Times New Roman" w:cs="Times New Roman"/>
        </w:rPr>
      </w:pPr>
    </w:p>
    <w:p w14:paraId="4262CC01" w14:textId="77777777" w:rsidR="002C13AB" w:rsidRDefault="002C13AB" w:rsidP="002C13A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18 July 2018</w:t>
      </w:r>
    </w:p>
    <w:p w14:paraId="46D349C8" w14:textId="77777777" w:rsidR="006B2F86" w:rsidRPr="00E71FC3" w:rsidRDefault="002C13AB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11DAA3D" w14:textId="77777777" w:rsidR="002C13AB" w:rsidRDefault="002C13AB" w:rsidP="00E71FC3">
      <w:r>
        <w:separator/>
      </w:r>
    </w:p>
  </w:endnote>
  <w:endnote w:type="continuationSeparator" w:id="0">
    <w:p w14:paraId="34145FF5" w14:textId="77777777" w:rsidR="002C13AB" w:rsidRDefault="002C13AB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27FE76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2C2457A" w14:textId="77777777" w:rsidR="002C13AB" w:rsidRDefault="002C13AB" w:rsidP="00E71FC3">
      <w:r>
        <w:separator/>
      </w:r>
    </w:p>
  </w:footnote>
  <w:footnote w:type="continuationSeparator" w:id="0">
    <w:p w14:paraId="549FF7D2" w14:textId="77777777" w:rsidR="002C13AB" w:rsidRDefault="002C13AB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3AB"/>
    <w:rsid w:val="001A7C09"/>
    <w:rsid w:val="002C13AB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9B77DF"/>
  <w15:chartTrackingRefBased/>
  <w15:docId w15:val="{4C9FB0EF-3CCB-4153-9ACA-FE110D6493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C13AB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2018-08-10T21:42:00Z</dcterms:created>
  <dcterms:modified xsi:type="dcterms:W3CDTF">2018-08-10T21:42:00Z</dcterms:modified>
</cp:coreProperties>
</file>