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8D7" w:rsidRPr="002668D7" w:rsidRDefault="002668D7" w:rsidP="002668D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NEVILLE</w:t>
      </w:r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2668D7" w:rsidRPr="002668D7" w:rsidRDefault="002668D7" w:rsidP="002668D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668D7" w:rsidRPr="002668D7" w:rsidRDefault="002668D7" w:rsidP="002668D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668D7" w:rsidRPr="002668D7" w:rsidRDefault="002668D7" w:rsidP="002668D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replevin against William </w:t>
      </w:r>
      <w:proofErr w:type="spellStart"/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Hareman</w:t>
      </w:r>
      <w:proofErr w:type="spellEnd"/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2668D7" w:rsidRPr="002668D7" w:rsidRDefault="002668D7" w:rsidP="002668D7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668D7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668D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2668D7" w:rsidRPr="002668D7" w:rsidRDefault="002668D7" w:rsidP="002668D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668D7" w:rsidRPr="002668D7" w:rsidRDefault="002668D7" w:rsidP="002668D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668D7" w:rsidRPr="002668D7" w:rsidRDefault="002668D7" w:rsidP="002668D7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668D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12 February 2016</w:t>
      </w:r>
    </w:p>
    <w:p w:rsidR="006B2F86" w:rsidRPr="002668D7" w:rsidRDefault="002668D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668D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8D7" w:rsidRDefault="002668D7" w:rsidP="00E71FC3">
      <w:pPr>
        <w:spacing w:after="0" w:line="240" w:lineRule="auto"/>
      </w:pPr>
      <w:r>
        <w:separator/>
      </w:r>
    </w:p>
  </w:endnote>
  <w:endnote w:type="continuationSeparator" w:id="0">
    <w:p w:rsidR="002668D7" w:rsidRDefault="002668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8D7" w:rsidRDefault="002668D7" w:rsidP="00E71FC3">
      <w:pPr>
        <w:spacing w:after="0" w:line="240" w:lineRule="auto"/>
      </w:pPr>
      <w:r>
        <w:separator/>
      </w:r>
    </w:p>
  </w:footnote>
  <w:footnote w:type="continuationSeparator" w:id="0">
    <w:p w:rsidR="002668D7" w:rsidRDefault="002668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D7"/>
    <w:rsid w:val="002668D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C349B1-8792-4B8A-A70D-53C906F1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668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2016-04-27T16:40:00Z</dcterms:created>
  <dcterms:modified xsi:type="dcterms:W3CDTF">2016-04-27T16:41:00Z</dcterms:modified>
</cp:coreProperties>
</file>