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AE4" w:rsidRPr="00314AE4" w:rsidRDefault="00314AE4" w:rsidP="00314A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Sir William NEVILLE</w:t>
      </w:r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314AE4" w:rsidRPr="00314AE4" w:rsidRDefault="00314AE4" w:rsidP="00314A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Lord </w:t>
      </w:r>
      <w:proofErr w:type="spellStart"/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Faucomberg</w:t>
      </w:r>
      <w:proofErr w:type="spellEnd"/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314AE4" w:rsidRPr="00314AE4" w:rsidRDefault="00314AE4" w:rsidP="00314A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14AE4" w:rsidRPr="00314AE4" w:rsidRDefault="00314AE4" w:rsidP="00314A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14AE4" w:rsidRPr="00314AE4" w:rsidRDefault="00314AE4" w:rsidP="00314A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He, William Lumley(q.v.) and Robert </w:t>
      </w:r>
      <w:proofErr w:type="spellStart"/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Ingilton</w:t>
      </w:r>
      <w:proofErr w:type="spellEnd"/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made a plaint of debt</w:t>
      </w:r>
    </w:p>
    <w:p w:rsidR="00314AE4" w:rsidRPr="00314AE4" w:rsidRDefault="00314AE4" w:rsidP="00314A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against William </w:t>
      </w:r>
      <w:proofErr w:type="spellStart"/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Hardyng</w:t>
      </w:r>
      <w:proofErr w:type="spellEnd"/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Newcastle upon Tyne(q.v.).</w:t>
      </w:r>
    </w:p>
    <w:p w:rsidR="00314AE4" w:rsidRPr="00314AE4" w:rsidRDefault="00314AE4" w:rsidP="00314A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314AE4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314AE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314AE4" w:rsidRPr="00314AE4" w:rsidRDefault="00314AE4" w:rsidP="00314A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14AE4" w:rsidRPr="00314AE4" w:rsidRDefault="00314AE4" w:rsidP="00314A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14AE4" w:rsidRPr="00314AE4" w:rsidRDefault="00314AE4" w:rsidP="00314AE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14AE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11 February 2016</w:t>
      </w:r>
    </w:p>
    <w:p w:rsidR="006B2F86" w:rsidRPr="00314AE4" w:rsidRDefault="00314AE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314AE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AE4" w:rsidRDefault="00314AE4" w:rsidP="00E71FC3">
      <w:pPr>
        <w:spacing w:after="0" w:line="240" w:lineRule="auto"/>
      </w:pPr>
      <w:r>
        <w:separator/>
      </w:r>
    </w:p>
  </w:endnote>
  <w:endnote w:type="continuationSeparator" w:id="0">
    <w:p w:rsidR="00314AE4" w:rsidRDefault="00314A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AE4" w:rsidRDefault="00314AE4" w:rsidP="00E71FC3">
      <w:pPr>
        <w:spacing w:after="0" w:line="240" w:lineRule="auto"/>
      </w:pPr>
      <w:r>
        <w:separator/>
      </w:r>
    </w:p>
  </w:footnote>
  <w:footnote w:type="continuationSeparator" w:id="0">
    <w:p w:rsidR="00314AE4" w:rsidRDefault="00314A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AE4"/>
    <w:rsid w:val="00314AE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E40BC5-655C-40AF-88A9-4CFCB52B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14A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2016-04-22T21:21:00Z</dcterms:created>
  <dcterms:modified xsi:type="dcterms:W3CDTF">2016-04-22T21:22:00Z</dcterms:modified>
</cp:coreProperties>
</file>