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9BCC1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John NEVILLE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2D3AE79F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7D47862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1B153A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30A32CD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494BCF6B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7C6119C1" w14:textId="77777777" w:rsidR="008602B1" w:rsidRDefault="008602B1" w:rsidP="008602B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425F1CE" w14:textId="77777777" w:rsidR="008602B1" w:rsidRDefault="008602B1" w:rsidP="008602B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EBA4CDF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23C31B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300B036" w14:textId="77777777" w:rsidR="008602B1" w:rsidRDefault="008602B1" w:rsidP="008602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November 2022</w:t>
      </w:r>
    </w:p>
    <w:p w14:paraId="3A5534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B2F12" w14:textId="77777777" w:rsidR="008602B1" w:rsidRDefault="008602B1" w:rsidP="009139A6">
      <w:r>
        <w:separator/>
      </w:r>
    </w:p>
  </w:endnote>
  <w:endnote w:type="continuationSeparator" w:id="0">
    <w:p w14:paraId="2AD790DE" w14:textId="77777777" w:rsidR="008602B1" w:rsidRDefault="008602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90B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50B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4A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7B3F2" w14:textId="77777777" w:rsidR="008602B1" w:rsidRDefault="008602B1" w:rsidP="009139A6">
      <w:r>
        <w:separator/>
      </w:r>
    </w:p>
  </w:footnote>
  <w:footnote w:type="continuationSeparator" w:id="0">
    <w:p w14:paraId="1C5822CA" w14:textId="77777777" w:rsidR="008602B1" w:rsidRDefault="008602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B0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AC4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C2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B1"/>
    <w:rsid w:val="000666E0"/>
    <w:rsid w:val="002510B7"/>
    <w:rsid w:val="005C130B"/>
    <w:rsid w:val="00826F5C"/>
    <w:rsid w:val="008602B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DDAD2"/>
  <w15:chartTrackingRefBased/>
  <w15:docId w15:val="{4C92A24E-2F61-48BA-BF66-E3C5974C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2022-11-25T21:25:00Z</dcterms:created>
  <dcterms:modified xsi:type="dcterms:W3CDTF">2022-11-25T21:26:00Z</dcterms:modified>
</cp:coreProperties>
</file>