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C2595" w14:textId="77777777" w:rsidR="006B25D5" w:rsidRDefault="006B25D5" w:rsidP="006B25D5">
      <w:pPr>
        <w:pStyle w:val="NoSpacing"/>
      </w:pPr>
      <w:r>
        <w:rPr>
          <w:u w:val="single"/>
        </w:rPr>
        <w:t>Sir George NEVILLE</w:t>
      </w:r>
      <w:r>
        <w:t xml:space="preserve">     (fl.1483)</w:t>
      </w:r>
    </w:p>
    <w:p w14:paraId="61DAA316" w14:textId="77777777" w:rsidR="006B25D5" w:rsidRDefault="006B25D5" w:rsidP="006B25D5">
      <w:pPr>
        <w:pStyle w:val="NoSpacing"/>
      </w:pPr>
      <w:r>
        <w:t>Lord Abergavenny.</w:t>
      </w:r>
    </w:p>
    <w:p w14:paraId="1BAF7AA8" w14:textId="77777777" w:rsidR="006B25D5" w:rsidRDefault="006B25D5" w:rsidP="006B25D5">
      <w:pPr>
        <w:pStyle w:val="NoSpacing"/>
      </w:pPr>
    </w:p>
    <w:p w14:paraId="36013594" w14:textId="77777777" w:rsidR="006B25D5" w:rsidRDefault="006B25D5" w:rsidP="006B25D5">
      <w:pPr>
        <w:pStyle w:val="NoSpacing"/>
      </w:pPr>
    </w:p>
    <w:p w14:paraId="67715198" w14:textId="77777777" w:rsidR="006B25D5" w:rsidRDefault="006B25D5" w:rsidP="006B25D5">
      <w:pPr>
        <w:pStyle w:val="NoSpacing"/>
      </w:pPr>
      <w:r>
        <w:tab/>
        <w:t>1483</w:t>
      </w:r>
      <w:r>
        <w:tab/>
        <w:t xml:space="preserve">He made a plaint of debt against Roger </w:t>
      </w:r>
      <w:proofErr w:type="spellStart"/>
      <w:r>
        <w:t>Halghton</w:t>
      </w:r>
      <w:proofErr w:type="spellEnd"/>
      <w:r>
        <w:t xml:space="preserve"> of </w:t>
      </w:r>
      <w:proofErr w:type="spellStart"/>
      <w:r>
        <w:t>Beckbury</w:t>
      </w:r>
      <w:proofErr w:type="spellEnd"/>
      <w:r>
        <w:t>(q.v.),</w:t>
      </w:r>
    </w:p>
    <w:p w14:paraId="01542477" w14:textId="77777777" w:rsidR="006B25D5" w:rsidRDefault="006B25D5" w:rsidP="006B25D5">
      <w:pPr>
        <w:pStyle w:val="NoSpacing"/>
      </w:pPr>
      <w:r>
        <w:tab/>
      </w:r>
      <w:r>
        <w:tab/>
        <w:t xml:space="preserve">Richard </w:t>
      </w:r>
      <w:proofErr w:type="spellStart"/>
      <w:r>
        <w:t>Betton</w:t>
      </w:r>
      <w:proofErr w:type="spellEnd"/>
      <w:r>
        <w:t xml:space="preserve"> of </w:t>
      </w:r>
      <w:proofErr w:type="spellStart"/>
      <w:r>
        <w:t>Betton</w:t>
      </w:r>
      <w:proofErr w:type="spellEnd"/>
      <w:r>
        <w:t xml:space="preserve">(q.v.) and Thomas </w:t>
      </w:r>
      <w:proofErr w:type="spellStart"/>
      <w:r>
        <w:t>Wancote</w:t>
      </w:r>
      <w:proofErr w:type="spellEnd"/>
      <w:r>
        <w:t xml:space="preserve"> of</w:t>
      </w:r>
    </w:p>
    <w:p w14:paraId="1407A075" w14:textId="77777777" w:rsidR="006B25D5" w:rsidRDefault="006B25D5" w:rsidP="006B25D5">
      <w:pPr>
        <w:pStyle w:val="NoSpacing"/>
      </w:pPr>
      <w:r>
        <w:tab/>
      </w:r>
      <w:r>
        <w:tab/>
        <w:t>Stableford(q.v.).</w:t>
      </w:r>
    </w:p>
    <w:p w14:paraId="03A356F7" w14:textId="6B517A42" w:rsidR="006B25D5" w:rsidRDefault="006B25D5" w:rsidP="006B25D5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46C0660C" w14:textId="77777777" w:rsidR="005535E2" w:rsidRDefault="005535E2" w:rsidP="005535E2">
      <w:pPr>
        <w:pStyle w:val="NoSpacing"/>
      </w:pPr>
      <w:r>
        <w:tab/>
        <w:t>1484</w:t>
      </w:r>
      <w:r>
        <w:tab/>
        <w:t xml:space="preserve">He made a plaint of debt against Roger </w:t>
      </w:r>
      <w:proofErr w:type="spellStart"/>
      <w:r>
        <w:t>Halghen</w:t>
      </w:r>
      <w:proofErr w:type="spellEnd"/>
      <w:r>
        <w:t xml:space="preserve"> of </w:t>
      </w:r>
      <w:proofErr w:type="spellStart"/>
      <w:r>
        <w:t>Beckbury</w:t>
      </w:r>
      <w:proofErr w:type="spellEnd"/>
      <w:r>
        <w:t xml:space="preserve">, </w:t>
      </w:r>
    </w:p>
    <w:p w14:paraId="5E17ABBB" w14:textId="77777777" w:rsidR="005535E2" w:rsidRDefault="005535E2" w:rsidP="005535E2">
      <w:pPr>
        <w:pStyle w:val="NoSpacing"/>
      </w:pPr>
      <w:r>
        <w:tab/>
      </w:r>
      <w:r>
        <w:tab/>
        <w:t xml:space="preserve">Shropshire(q.v.), Richard Denton of Ditton(q.v.) and Thomas </w:t>
      </w:r>
      <w:proofErr w:type="spellStart"/>
      <w:r>
        <w:t>Swancote</w:t>
      </w:r>
      <w:proofErr w:type="spellEnd"/>
      <w:r>
        <w:t xml:space="preserve"> of</w:t>
      </w:r>
    </w:p>
    <w:p w14:paraId="4D2408D0" w14:textId="77777777" w:rsidR="005535E2" w:rsidRDefault="005535E2" w:rsidP="005535E2">
      <w:pPr>
        <w:pStyle w:val="NoSpacing"/>
      </w:pPr>
      <w:r>
        <w:tab/>
      </w:r>
      <w:r>
        <w:tab/>
        <w:t xml:space="preserve">Stapleford in </w:t>
      </w:r>
      <w:proofErr w:type="spellStart"/>
      <w:r>
        <w:t>Worfield</w:t>
      </w:r>
      <w:proofErr w:type="spellEnd"/>
      <w:r>
        <w:t>(q.v.).</w:t>
      </w:r>
    </w:p>
    <w:p w14:paraId="2FCC2BFD" w14:textId="32009F4E" w:rsidR="005535E2" w:rsidRDefault="005535E2" w:rsidP="005535E2">
      <w:pPr>
        <w:pStyle w:val="NoSpacing"/>
      </w:pPr>
      <w:r>
        <w:tab/>
      </w:r>
      <w:r>
        <w:tab/>
        <w:t>(</w:t>
      </w:r>
      <w:hyperlink r:id="rId7" w:history="1">
        <w:r w:rsidR="00EB4C5D" w:rsidRPr="00DC3E51">
          <w:rPr>
            <w:rStyle w:val="Hyperlink"/>
          </w:rPr>
          <w:t>http://aalt.law.uh.edu/Indices/CP40Indices/CP40no888Pl.htm</w:t>
        </w:r>
      </w:hyperlink>
      <w:r>
        <w:t>)</w:t>
      </w:r>
    </w:p>
    <w:p w14:paraId="5CEC533E" w14:textId="77777777" w:rsidR="00EB4C5D" w:rsidRDefault="00EB4C5D" w:rsidP="00EB4C5D">
      <w:pPr>
        <w:spacing w:after="0" w:line="240" w:lineRule="auto"/>
      </w:pPr>
      <w:r>
        <w:t xml:space="preserve">  8 Dec.1484</w:t>
      </w:r>
      <w:r>
        <w:tab/>
        <w:t xml:space="preserve">He was on a commission of array for Kent.  </w:t>
      </w:r>
    </w:p>
    <w:p w14:paraId="71425E8B" w14:textId="77777777" w:rsidR="00EB4C5D" w:rsidRDefault="00EB4C5D" w:rsidP="00EB4C5D">
      <w:pPr>
        <w:spacing w:after="0" w:line="240" w:lineRule="auto"/>
        <w:ind w:left="720" w:firstLine="720"/>
      </w:pPr>
      <w:r>
        <w:t>(C.P.R. 1476-85 p.490)</w:t>
      </w:r>
    </w:p>
    <w:p w14:paraId="5739CDF2" w14:textId="77777777" w:rsidR="00EB4C5D" w:rsidRDefault="00EB4C5D" w:rsidP="005535E2">
      <w:pPr>
        <w:pStyle w:val="NoSpacing"/>
      </w:pPr>
    </w:p>
    <w:p w14:paraId="2C4BF206" w14:textId="77777777" w:rsidR="006B25D5" w:rsidRDefault="006B25D5" w:rsidP="006B25D5">
      <w:pPr>
        <w:pStyle w:val="NoSpacing"/>
      </w:pPr>
    </w:p>
    <w:p w14:paraId="55BE1D21" w14:textId="05F07B70" w:rsidR="006B25D5" w:rsidRDefault="006B25D5" w:rsidP="006B25D5">
      <w:pPr>
        <w:pStyle w:val="NoSpacing"/>
      </w:pPr>
    </w:p>
    <w:p w14:paraId="0FE55CA6" w14:textId="75BC32A7" w:rsidR="005535E2" w:rsidRDefault="005535E2" w:rsidP="006B25D5">
      <w:pPr>
        <w:pStyle w:val="NoSpacing"/>
      </w:pPr>
      <w:r>
        <w:t>19 March 2019</w:t>
      </w:r>
    </w:p>
    <w:p w14:paraId="4FF02EFF" w14:textId="6AFB52CA" w:rsidR="00EB4C5D" w:rsidRDefault="00EB4C5D" w:rsidP="006B25D5">
      <w:pPr>
        <w:pStyle w:val="NoSpacing"/>
      </w:pPr>
      <w:r>
        <w:t xml:space="preserve">  8 October 2019</w:t>
      </w:r>
      <w:bookmarkStart w:id="0" w:name="_GoBack"/>
      <w:bookmarkEnd w:id="0"/>
    </w:p>
    <w:p w14:paraId="79706096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185C9" w14:textId="77777777" w:rsidR="006B25D5" w:rsidRDefault="006B25D5" w:rsidP="00920DE3">
      <w:pPr>
        <w:spacing w:after="0" w:line="240" w:lineRule="auto"/>
      </w:pPr>
      <w:r>
        <w:separator/>
      </w:r>
    </w:p>
  </w:endnote>
  <w:endnote w:type="continuationSeparator" w:id="0">
    <w:p w14:paraId="2957DEA2" w14:textId="77777777" w:rsidR="006B25D5" w:rsidRDefault="006B25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DC7E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8D184" w14:textId="77777777" w:rsidR="00C009D8" w:rsidRPr="00C009D8" w:rsidRDefault="00C009D8">
    <w:pPr>
      <w:pStyle w:val="Footer"/>
    </w:pPr>
    <w:r>
      <w:t>Copyright I.S.Rogers 9 August 2013</w:t>
    </w:r>
  </w:p>
  <w:p w14:paraId="1E2A9BA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742E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66662" w14:textId="77777777" w:rsidR="006B25D5" w:rsidRDefault="006B25D5" w:rsidP="00920DE3">
      <w:pPr>
        <w:spacing w:after="0" w:line="240" w:lineRule="auto"/>
      </w:pPr>
      <w:r>
        <w:separator/>
      </w:r>
    </w:p>
  </w:footnote>
  <w:footnote w:type="continuationSeparator" w:id="0">
    <w:p w14:paraId="58309372" w14:textId="77777777" w:rsidR="006B25D5" w:rsidRDefault="006B25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DB3C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B7D5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EAE7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25D5"/>
    <w:rsid w:val="00120749"/>
    <w:rsid w:val="005535E2"/>
    <w:rsid w:val="00624CAE"/>
    <w:rsid w:val="006B25D5"/>
    <w:rsid w:val="00920DE3"/>
    <w:rsid w:val="00C009D8"/>
    <w:rsid w:val="00CF53C8"/>
    <w:rsid w:val="00E47068"/>
    <w:rsid w:val="00EB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73F51"/>
  <w15:docId w15:val="{3CCBE575-319D-47FD-ABE0-D73DA53B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25D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2014-12-17T19:56:00Z</dcterms:created>
  <dcterms:modified xsi:type="dcterms:W3CDTF">2019-10-08T10:30:00Z</dcterms:modified>
</cp:coreProperties>
</file>