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A5A" w:rsidRPr="00B22A5A" w:rsidRDefault="00B22A5A" w:rsidP="00B22A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Sir Edward NEVILLE</w:t>
      </w:r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gramStart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22A5A" w:rsidRPr="00B22A5A" w:rsidRDefault="00B22A5A" w:rsidP="00B22A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Lord Abergavenny.</w:t>
      </w:r>
    </w:p>
    <w:p w:rsidR="00B22A5A" w:rsidRPr="00B22A5A" w:rsidRDefault="00B22A5A" w:rsidP="00B22A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22A5A" w:rsidRPr="00B22A5A" w:rsidRDefault="00B22A5A" w:rsidP="00B22A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22A5A" w:rsidRPr="00B22A5A" w:rsidRDefault="00B22A5A" w:rsidP="00B22A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Richard Neville, Earl of Salisbury(q.v.), and his wife, Alice(q.v.), brought</w:t>
      </w:r>
    </w:p>
    <w:p w:rsidR="00B22A5A" w:rsidRPr="00B22A5A" w:rsidRDefault="00B22A5A" w:rsidP="00B22A5A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 plaint of debt against him, Thomas </w:t>
      </w:r>
      <w:proofErr w:type="spellStart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Stranways</w:t>
      </w:r>
      <w:proofErr w:type="spellEnd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Berling</w:t>
      </w:r>
      <w:proofErr w:type="spellEnd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Richard</w:t>
      </w:r>
    </w:p>
    <w:p w:rsidR="00B22A5A" w:rsidRPr="00B22A5A" w:rsidRDefault="00B22A5A" w:rsidP="00B22A5A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Fyssheburn</w:t>
      </w:r>
      <w:proofErr w:type="spellEnd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Berling</w:t>
      </w:r>
      <w:proofErr w:type="spellEnd"/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(q.v.).  </w:t>
      </w:r>
    </w:p>
    <w:p w:rsidR="00B22A5A" w:rsidRPr="00B22A5A" w:rsidRDefault="00B22A5A" w:rsidP="00B22A5A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22A5A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B22A5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B22A5A" w:rsidRPr="00B22A5A" w:rsidRDefault="00B22A5A" w:rsidP="00B22A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22A5A" w:rsidRPr="00B22A5A" w:rsidRDefault="00B22A5A" w:rsidP="00B22A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22A5A" w:rsidRPr="00B22A5A" w:rsidRDefault="00B22A5A" w:rsidP="00B22A5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22A5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11 February 2016</w:t>
      </w:r>
    </w:p>
    <w:p w:rsidR="006B2F86" w:rsidRPr="00B22A5A" w:rsidRDefault="00B22A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22A5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A5A" w:rsidRDefault="00B22A5A" w:rsidP="00E71FC3">
      <w:pPr>
        <w:spacing w:after="0" w:line="240" w:lineRule="auto"/>
      </w:pPr>
      <w:r>
        <w:separator/>
      </w:r>
    </w:p>
  </w:endnote>
  <w:endnote w:type="continuationSeparator" w:id="0">
    <w:p w:rsidR="00B22A5A" w:rsidRDefault="00B22A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A5A" w:rsidRDefault="00B22A5A" w:rsidP="00E71FC3">
      <w:pPr>
        <w:spacing w:after="0" w:line="240" w:lineRule="auto"/>
      </w:pPr>
      <w:r>
        <w:separator/>
      </w:r>
    </w:p>
  </w:footnote>
  <w:footnote w:type="continuationSeparator" w:id="0">
    <w:p w:rsidR="00B22A5A" w:rsidRDefault="00B22A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5A"/>
    <w:rsid w:val="00AB52E8"/>
    <w:rsid w:val="00B16D3F"/>
    <w:rsid w:val="00B22A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93A875-B088-436B-9B95-0A8213EB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22A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2016-04-23T15:51:00Z</dcterms:created>
  <dcterms:modified xsi:type="dcterms:W3CDTF">2016-04-23T15:52:00Z</dcterms:modified>
</cp:coreProperties>
</file>