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33108" w14:textId="774F28B3" w:rsidR="00BA00AB" w:rsidRDefault="00D03E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NEVILLE</w:t>
      </w:r>
      <w:r>
        <w:rPr>
          <w:rFonts w:ascii="Times New Roman" w:hAnsi="Times New Roman" w:cs="Times New Roman"/>
          <w:sz w:val="24"/>
          <w:szCs w:val="24"/>
        </w:rPr>
        <w:t xml:space="preserve">       (ca.1463-1524)</w:t>
      </w:r>
    </w:p>
    <w:p w14:paraId="32D95529" w14:textId="23F822EF" w:rsidR="00D03E50" w:rsidRDefault="00D03E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Liversedge.</w:t>
      </w:r>
    </w:p>
    <w:p w14:paraId="0160F53B" w14:textId="7FAC9A11" w:rsidR="00D03E50" w:rsidRDefault="00D03E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9F82E1" w14:textId="516CA4C4" w:rsidR="00D03E50" w:rsidRDefault="00D03E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F9C16D" w14:textId="22A3AED8" w:rsidR="00D03E50" w:rsidRDefault="00D03E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John Neville(d.1502)(q.v.).     (I.G.I.)</w:t>
      </w:r>
    </w:p>
    <w:p w14:paraId="7C774BFD" w14:textId="3BA3841D" w:rsidR="00D03E50" w:rsidRDefault="00D03E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John.     (ibid.)</w:t>
      </w:r>
    </w:p>
    <w:p w14:paraId="0B102B9F" w14:textId="0666397F" w:rsidR="00D03E50" w:rsidRDefault="00D03E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B88299" w14:textId="3376E9AB" w:rsidR="00D03E50" w:rsidRDefault="00D03E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EF26E6" w14:textId="676BD808" w:rsidR="00D03E50" w:rsidRPr="00D03E50" w:rsidRDefault="00D03E5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November 2021</w:t>
      </w:r>
    </w:p>
    <w:sectPr w:rsidR="00D03E50" w:rsidRPr="00D03E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6C207" w14:textId="77777777" w:rsidR="00D03E50" w:rsidRDefault="00D03E50" w:rsidP="009139A6">
      <w:r>
        <w:separator/>
      </w:r>
    </w:p>
  </w:endnote>
  <w:endnote w:type="continuationSeparator" w:id="0">
    <w:p w14:paraId="38B4EE35" w14:textId="77777777" w:rsidR="00D03E50" w:rsidRDefault="00D03E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CC7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7B4F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4D7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CB40F" w14:textId="77777777" w:rsidR="00D03E50" w:rsidRDefault="00D03E50" w:rsidP="009139A6">
      <w:r>
        <w:separator/>
      </w:r>
    </w:p>
  </w:footnote>
  <w:footnote w:type="continuationSeparator" w:id="0">
    <w:p w14:paraId="091477D7" w14:textId="77777777" w:rsidR="00D03E50" w:rsidRDefault="00D03E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859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D05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1CF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5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03E5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6CA47"/>
  <w15:chartTrackingRefBased/>
  <w15:docId w15:val="{DDD0C262-0AC3-4A60-B0D6-59F605DBA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2021-11-19T19:11:00Z</dcterms:created>
  <dcterms:modified xsi:type="dcterms:W3CDTF">2021-11-19T19:14:00Z</dcterms:modified>
</cp:coreProperties>
</file>