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2F248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9E596AF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2B24F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F4868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Nottinghamshire.  </w:t>
      </w:r>
    </w:p>
    <w:p w14:paraId="3A59911A" w14:textId="77777777" w:rsidR="009A7EB8" w:rsidRDefault="009A7EB8" w:rsidP="009A7EB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pp.489-90)</w:t>
      </w:r>
    </w:p>
    <w:p w14:paraId="19206BB0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FFF3B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F2811" w14:textId="77777777" w:rsidR="009A7EB8" w:rsidRDefault="009A7EB8" w:rsidP="009A7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1EB0FB4E" w14:textId="77777777" w:rsidR="006B2F86" w:rsidRPr="00E71FC3" w:rsidRDefault="009A7E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2AAA4" w14:textId="77777777" w:rsidR="009A7EB8" w:rsidRDefault="009A7EB8" w:rsidP="00E71FC3">
      <w:pPr>
        <w:spacing w:after="0" w:line="240" w:lineRule="auto"/>
      </w:pPr>
      <w:r>
        <w:separator/>
      </w:r>
    </w:p>
  </w:endnote>
  <w:endnote w:type="continuationSeparator" w:id="0">
    <w:p w14:paraId="7DD281C5" w14:textId="77777777" w:rsidR="009A7EB8" w:rsidRDefault="009A7E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843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5A3E6" w14:textId="77777777" w:rsidR="009A7EB8" w:rsidRDefault="009A7EB8" w:rsidP="00E71FC3">
      <w:pPr>
        <w:spacing w:after="0" w:line="240" w:lineRule="auto"/>
      </w:pPr>
      <w:r>
        <w:separator/>
      </w:r>
    </w:p>
  </w:footnote>
  <w:footnote w:type="continuationSeparator" w:id="0">
    <w:p w14:paraId="1B1EB143" w14:textId="77777777" w:rsidR="009A7EB8" w:rsidRDefault="009A7E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B8"/>
    <w:rsid w:val="001A7C09"/>
    <w:rsid w:val="00577BD5"/>
    <w:rsid w:val="00656CBA"/>
    <w:rsid w:val="006A1F77"/>
    <w:rsid w:val="00733BE7"/>
    <w:rsid w:val="009A7EB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58E2F"/>
  <w15:chartTrackingRefBased/>
  <w15:docId w15:val="{46A149B5-F2A8-40F8-A15B-1C4EA771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7EB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2018-07-28T19:56:00Z</dcterms:created>
  <dcterms:modified xsi:type="dcterms:W3CDTF">2018-07-28T19:56:00Z</dcterms:modified>
</cp:coreProperties>
</file>