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91B92" w14:textId="77777777" w:rsidR="0051376C" w:rsidRDefault="0051376C" w:rsidP="005137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NEVILLE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8B36FCD" w14:textId="77777777" w:rsidR="0051376C" w:rsidRDefault="0051376C" w:rsidP="0051376C">
      <w:pPr>
        <w:rPr>
          <w:rFonts w:ascii="Times New Roman" w:hAnsi="Times New Roman" w:cs="Times New Roman"/>
        </w:rPr>
      </w:pPr>
    </w:p>
    <w:p w14:paraId="46D4FB6A" w14:textId="77777777" w:rsidR="0051376C" w:rsidRDefault="0051376C" w:rsidP="0051376C">
      <w:pPr>
        <w:rPr>
          <w:rFonts w:ascii="Times New Roman" w:hAnsi="Times New Roman" w:cs="Times New Roman"/>
        </w:rPr>
      </w:pPr>
    </w:p>
    <w:p w14:paraId="73BDF995" w14:textId="77777777" w:rsidR="0051376C" w:rsidRDefault="0051376C" w:rsidP="005137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Styrton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Styrton</w:t>
      </w:r>
      <w:proofErr w:type="spellEnd"/>
      <w:r>
        <w:rPr>
          <w:rFonts w:ascii="Times New Roman" w:hAnsi="Times New Roman" w:cs="Times New Roman"/>
        </w:rPr>
        <w:t>(q.v.)</w:t>
      </w:r>
    </w:p>
    <w:p w14:paraId="5A1CAE6E" w14:textId="77777777" w:rsidR="0051376C" w:rsidRDefault="0051376C" w:rsidP="005137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both of </w:t>
      </w:r>
      <w:proofErr w:type="spellStart"/>
      <w:r>
        <w:rPr>
          <w:rFonts w:ascii="Times New Roman" w:hAnsi="Times New Roman" w:cs="Times New Roman"/>
        </w:rPr>
        <w:t>Sturton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leSteeple</w:t>
      </w:r>
      <w:proofErr w:type="spellEnd"/>
      <w:r>
        <w:rPr>
          <w:rFonts w:ascii="Times New Roman" w:hAnsi="Times New Roman" w:cs="Times New Roman"/>
        </w:rPr>
        <w:t>, Nottinghamshire.</w:t>
      </w:r>
    </w:p>
    <w:p w14:paraId="195CA1FB" w14:textId="77777777" w:rsidR="0051376C" w:rsidRDefault="0051376C" w:rsidP="005137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A7AC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1BEE2DE" w14:textId="77777777" w:rsidR="0051376C" w:rsidRDefault="0051376C" w:rsidP="0051376C">
      <w:pPr>
        <w:rPr>
          <w:rFonts w:ascii="Times New Roman" w:hAnsi="Times New Roman" w:cs="Times New Roman"/>
        </w:rPr>
      </w:pPr>
    </w:p>
    <w:p w14:paraId="63121977" w14:textId="77777777" w:rsidR="0051376C" w:rsidRDefault="0051376C" w:rsidP="0051376C">
      <w:pPr>
        <w:rPr>
          <w:rFonts w:ascii="Times New Roman" w:hAnsi="Times New Roman" w:cs="Times New Roman"/>
        </w:rPr>
      </w:pPr>
    </w:p>
    <w:p w14:paraId="4867DA9F" w14:textId="77777777" w:rsidR="0051376C" w:rsidRPr="00813E29" w:rsidRDefault="0051376C" w:rsidP="005137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 July 2018 </w:t>
      </w:r>
    </w:p>
    <w:p w14:paraId="5FB290D1" w14:textId="77777777" w:rsidR="006B2F86" w:rsidRPr="00E71FC3" w:rsidRDefault="005137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61692" w14:textId="77777777" w:rsidR="0051376C" w:rsidRDefault="0051376C" w:rsidP="00E71FC3">
      <w:r>
        <w:separator/>
      </w:r>
    </w:p>
  </w:endnote>
  <w:endnote w:type="continuationSeparator" w:id="0">
    <w:p w14:paraId="4355D596" w14:textId="77777777" w:rsidR="0051376C" w:rsidRDefault="005137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2DC8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A8EA5" w14:textId="77777777" w:rsidR="0051376C" w:rsidRDefault="0051376C" w:rsidP="00E71FC3">
      <w:r>
        <w:separator/>
      </w:r>
    </w:p>
  </w:footnote>
  <w:footnote w:type="continuationSeparator" w:id="0">
    <w:p w14:paraId="5F5BAA36" w14:textId="77777777" w:rsidR="0051376C" w:rsidRDefault="005137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76C"/>
    <w:rsid w:val="001A7C09"/>
    <w:rsid w:val="0051376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FAC17"/>
  <w15:chartTrackingRefBased/>
  <w15:docId w15:val="{582E5283-D547-418B-8413-E2E1CD2F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376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137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2018-08-10T21:31:00Z</dcterms:created>
  <dcterms:modified xsi:type="dcterms:W3CDTF">2018-08-10T21:31:00Z</dcterms:modified>
</cp:coreProperties>
</file>