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0F6CC" w14:textId="77777777" w:rsidR="00EF1B21" w:rsidRDefault="00EF1B21" w:rsidP="00EF1B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NEVILLE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5F78C214" w14:textId="77777777" w:rsidR="00EF1B21" w:rsidRDefault="00EF1B21" w:rsidP="00EF1B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BA6E87" w14:textId="77777777" w:rsidR="00EF1B21" w:rsidRDefault="00EF1B21" w:rsidP="00EF1B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2F1526" w14:textId="77777777" w:rsidR="00EF1B21" w:rsidRDefault="00EF1B21" w:rsidP="00EF1B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Cousin of Warwick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(Lander p.111)</w:t>
      </w:r>
    </w:p>
    <w:p w14:paraId="0E4B200F" w14:textId="77777777" w:rsidR="00EF1B21" w:rsidRDefault="00EF1B21" w:rsidP="00EF1B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199D56" w14:textId="77777777" w:rsidR="00EF1B21" w:rsidRDefault="00EF1B21" w:rsidP="00EF1B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B5EDCB" w14:textId="77777777" w:rsidR="00EF1B21" w:rsidRDefault="00EF1B21" w:rsidP="00EF1B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mid.Dec.1467</w:t>
      </w:r>
      <w:r>
        <w:rPr>
          <w:rFonts w:ascii="Times New Roman" w:hAnsi="Times New Roman" w:cs="Times New Roman"/>
          <w:sz w:val="24"/>
          <w:szCs w:val="24"/>
        </w:rPr>
        <w:tab/>
        <w:t xml:space="preserve">He landed at Sandwich with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Monypenny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having carried</w:t>
      </w:r>
    </w:p>
    <w:p w14:paraId="367060D5" w14:textId="77777777" w:rsidR="00EF1B21" w:rsidRDefault="00EF1B21" w:rsidP="00EF1B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letter from King Louis to Edward IV.   (ibid.)</w:t>
      </w:r>
    </w:p>
    <w:p w14:paraId="103FAE4A" w14:textId="77777777" w:rsidR="00EF1B21" w:rsidRDefault="00EF1B21" w:rsidP="00EF1B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0DF75D" w14:textId="77777777" w:rsidR="00EF1B21" w:rsidRDefault="00EF1B21" w:rsidP="00EF1B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D7AA9E" w14:textId="77777777" w:rsidR="00EF1B21" w:rsidRDefault="00EF1B21" w:rsidP="00EF1B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November 2021</w:t>
      </w:r>
    </w:p>
    <w:p w14:paraId="0E35DD6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865AF" w14:textId="77777777" w:rsidR="00EF1B21" w:rsidRDefault="00EF1B21" w:rsidP="009139A6">
      <w:r>
        <w:separator/>
      </w:r>
    </w:p>
  </w:endnote>
  <w:endnote w:type="continuationSeparator" w:id="0">
    <w:p w14:paraId="6079287E" w14:textId="77777777" w:rsidR="00EF1B21" w:rsidRDefault="00EF1B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27E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2DC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623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BEB6C" w14:textId="77777777" w:rsidR="00EF1B21" w:rsidRDefault="00EF1B21" w:rsidP="009139A6">
      <w:r>
        <w:separator/>
      </w:r>
    </w:p>
  </w:footnote>
  <w:footnote w:type="continuationSeparator" w:id="0">
    <w:p w14:paraId="11635696" w14:textId="77777777" w:rsidR="00EF1B21" w:rsidRDefault="00EF1B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FA3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6AB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987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2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F1B21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5D871"/>
  <w15:chartTrackingRefBased/>
  <w15:docId w15:val="{DE9F3F37-5F76-4C83-87DA-CAD229A9E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2021-11-19T19:09:00Z</dcterms:created>
  <dcterms:modified xsi:type="dcterms:W3CDTF">2021-11-19T19:09:00Z</dcterms:modified>
</cp:coreProperties>
</file>