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0404B0E" w14:textId="3A84F66F" w:rsidR="00312058" w:rsidRDefault="00312058" w:rsidP="00312058">
      <w:pPr>
        <w:pStyle w:val="NoSpacing"/>
      </w:pPr>
      <w:r>
        <w:rPr>
          <w:u w:val="single"/>
        </w:rPr>
        <w:t>Maud NEVILLE</w:t>
      </w:r>
      <w:r>
        <w:t xml:space="preserve">      (1392-1</w:t>
      </w:r>
      <w:r w:rsidR="001E6B9A">
        <w:t>4</w:t>
      </w:r>
      <w:r>
        <w:t>23)</w:t>
      </w:r>
    </w:p>
    <w:p w14:paraId="2D8C35AC" w14:textId="77777777" w:rsidR="00312058" w:rsidRDefault="00312058" w:rsidP="00312058">
      <w:pPr>
        <w:pStyle w:val="NoSpacing"/>
      </w:pPr>
      <w:r>
        <w:t>buried in Worksop.</w:t>
      </w:r>
    </w:p>
    <w:p w14:paraId="76F3DC4D" w14:textId="77777777" w:rsidR="00312058" w:rsidRDefault="00312058" w:rsidP="00312058">
      <w:pPr>
        <w:pStyle w:val="NoSpacing"/>
      </w:pPr>
    </w:p>
    <w:p w14:paraId="0457677E" w14:textId="77777777" w:rsidR="00312058" w:rsidRDefault="00312058" w:rsidP="00312058">
      <w:pPr>
        <w:pStyle w:val="NoSpacing"/>
      </w:pPr>
    </w:p>
    <w:p w14:paraId="282A0772" w14:textId="77777777" w:rsidR="00312058" w:rsidRDefault="00312058" w:rsidP="00312058">
      <w:pPr>
        <w:pStyle w:val="NoSpacing"/>
      </w:pPr>
      <w:r>
        <w:t>Daughter of Thomas de Nevilllc.</w:t>
      </w:r>
    </w:p>
    <w:p w14:paraId="6F6C5C81" w14:textId="77777777" w:rsidR="00312058" w:rsidRDefault="00312058" w:rsidP="00312058">
      <w:pPr>
        <w:pStyle w:val="NoSpacing"/>
      </w:pPr>
      <w:r>
        <w:t>(UK and Ireland, Find A Grave Index, 1300’s – present)</w:t>
      </w:r>
    </w:p>
    <w:p w14:paraId="2B25B4A1" w14:textId="77777777" w:rsidR="00312058" w:rsidRDefault="00312058" w:rsidP="00312058">
      <w:pPr>
        <w:pStyle w:val="NoSpacing"/>
      </w:pPr>
      <w:r>
        <w:t>= Sir John Talbot(q.v.).          (ibid.)</w:t>
      </w:r>
    </w:p>
    <w:p w14:paraId="608F5064" w14:textId="77777777" w:rsidR="00312058" w:rsidRDefault="00312058" w:rsidP="00312058">
      <w:pPr>
        <w:pStyle w:val="NoSpacing"/>
      </w:pPr>
      <w:r>
        <w:t>Son     Sir John(q.v.).     (ibid.)</w:t>
      </w:r>
    </w:p>
    <w:p w14:paraId="750BE63D" w14:textId="77777777" w:rsidR="00312058" w:rsidRDefault="00312058" w:rsidP="00312058">
      <w:pPr>
        <w:pStyle w:val="NoSpacing"/>
      </w:pPr>
    </w:p>
    <w:p w14:paraId="648CB129" w14:textId="77777777" w:rsidR="00312058" w:rsidRDefault="00312058" w:rsidP="00312058">
      <w:pPr>
        <w:pStyle w:val="NoSpacing"/>
      </w:pPr>
    </w:p>
    <w:p w14:paraId="04756D9B" w14:textId="77777777" w:rsidR="00312058" w:rsidRDefault="00312058" w:rsidP="00312058">
      <w:pPr>
        <w:pStyle w:val="NoSpacing"/>
      </w:pPr>
      <w:r>
        <w:t>26 November 2024</w:t>
      </w:r>
    </w:p>
    <w:p w14:paraId="12314629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BF80D5C" w14:textId="77777777" w:rsidR="00312058" w:rsidRDefault="00312058" w:rsidP="009139A6">
      <w:r>
        <w:separator/>
      </w:r>
    </w:p>
  </w:endnote>
  <w:endnote w:type="continuationSeparator" w:id="0">
    <w:p w14:paraId="1E68F505" w14:textId="77777777" w:rsidR="00312058" w:rsidRDefault="0031205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AA5AA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27B3405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</w:t>
    </w:r>
    <w:proofErr w:type="gramStart"/>
    <w:r w:rsidRPr="009139A6">
      <w:rPr>
        <w:rFonts w:cs="Times New Roman"/>
      </w:rPr>
      <w:t>S.Rogers</w:t>
    </w:r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DECE87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06FDB8A" w14:textId="77777777" w:rsidR="00312058" w:rsidRDefault="00312058" w:rsidP="009139A6">
      <w:r>
        <w:separator/>
      </w:r>
    </w:p>
  </w:footnote>
  <w:footnote w:type="continuationSeparator" w:id="0">
    <w:p w14:paraId="5EC46478" w14:textId="77777777" w:rsidR="00312058" w:rsidRDefault="0031205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8785A5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B3A9F9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CA0D1A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2058"/>
    <w:rsid w:val="000666E0"/>
    <w:rsid w:val="001E6B9A"/>
    <w:rsid w:val="00230542"/>
    <w:rsid w:val="002510B7"/>
    <w:rsid w:val="00270799"/>
    <w:rsid w:val="00312058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0C1E2F"/>
  <w15:chartTrackingRefBased/>
  <w15:docId w15:val="{A3783834-9AF7-4183-9CEA-7A6A6133FD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35</Words>
  <Characters>201</Characters>
  <Application>Microsoft Office Word</Application>
  <DocSecurity>0</DocSecurity>
  <Lines>1</Lines>
  <Paragraphs>1</Paragraphs>
  <ScaleCrop>false</ScaleCrop>
  <Company/>
  <LinksUpToDate>false</LinksUpToDate>
  <CharactersWithSpaces>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2024-12-02T12:37:00Z</dcterms:created>
  <dcterms:modified xsi:type="dcterms:W3CDTF">2024-12-02T12:37:00Z</dcterms:modified>
</cp:coreProperties>
</file>