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B8F2C" w14:textId="5F0928A6" w:rsidR="00BA00AB" w:rsidRDefault="007603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NEVILLE</w:t>
      </w:r>
      <w:r>
        <w:rPr>
          <w:rFonts w:cs="Times New Roman"/>
          <w:szCs w:val="24"/>
        </w:rPr>
        <w:t xml:space="preserve">       (fl.1480)</w:t>
      </w:r>
    </w:p>
    <w:p w14:paraId="4DDB6BEB" w14:textId="77777777" w:rsidR="007603E8" w:rsidRDefault="007603E8" w:rsidP="009139A6">
      <w:pPr>
        <w:pStyle w:val="NoSpacing"/>
        <w:rPr>
          <w:rFonts w:cs="Times New Roman"/>
          <w:szCs w:val="24"/>
        </w:rPr>
      </w:pPr>
    </w:p>
    <w:p w14:paraId="12F8120D" w14:textId="77777777" w:rsidR="007603E8" w:rsidRDefault="007603E8" w:rsidP="009139A6">
      <w:pPr>
        <w:pStyle w:val="NoSpacing"/>
        <w:rPr>
          <w:rFonts w:cs="Times New Roman"/>
          <w:szCs w:val="24"/>
        </w:rPr>
      </w:pPr>
    </w:p>
    <w:p w14:paraId="13F867C1" w14:textId="56313509" w:rsidR="007603E8" w:rsidRDefault="007603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Neville of Rolleston(d.1482)(q.v.) and Elizabeth Babyngton(q.v.).</w:t>
      </w:r>
    </w:p>
    <w:p w14:paraId="18B70F04" w14:textId="18F37C7B" w:rsidR="007603E8" w:rsidRDefault="007603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(Payling p.237)</w:t>
      </w:r>
    </w:p>
    <w:p w14:paraId="746B5271" w14:textId="6EDA76A4" w:rsidR="007603E8" w:rsidRDefault="007603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Ralph Marshall of South Carlton.   (ibid.)</w:t>
      </w:r>
    </w:p>
    <w:p w14:paraId="639C0D33" w14:textId="77777777" w:rsidR="007603E8" w:rsidRDefault="007603E8" w:rsidP="009139A6">
      <w:pPr>
        <w:pStyle w:val="NoSpacing"/>
        <w:rPr>
          <w:rFonts w:cs="Times New Roman"/>
          <w:szCs w:val="24"/>
        </w:rPr>
      </w:pPr>
    </w:p>
    <w:p w14:paraId="1F4DCA0C" w14:textId="77777777" w:rsidR="007603E8" w:rsidRDefault="007603E8" w:rsidP="009139A6">
      <w:pPr>
        <w:pStyle w:val="NoSpacing"/>
        <w:rPr>
          <w:rFonts w:cs="Times New Roman"/>
          <w:szCs w:val="24"/>
        </w:rPr>
      </w:pPr>
    </w:p>
    <w:p w14:paraId="53492952" w14:textId="31057F47" w:rsidR="007603E8" w:rsidRPr="007603E8" w:rsidRDefault="007603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2023</w:t>
      </w:r>
    </w:p>
    <w:sectPr w:rsidR="007603E8" w:rsidRPr="007603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5C146" w14:textId="77777777" w:rsidR="007603E8" w:rsidRDefault="007603E8" w:rsidP="009139A6">
      <w:r>
        <w:separator/>
      </w:r>
    </w:p>
  </w:endnote>
  <w:endnote w:type="continuationSeparator" w:id="0">
    <w:p w14:paraId="14612AD5" w14:textId="77777777" w:rsidR="007603E8" w:rsidRDefault="007603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96F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9F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C56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06BCB" w14:textId="77777777" w:rsidR="007603E8" w:rsidRDefault="007603E8" w:rsidP="009139A6">
      <w:r>
        <w:separator/>
      </w:r>
    </w:p>
  </w:footnote>
  <w:footnote w:type="continuationSeparator" w:id="0">
    <w:p w14:paraId="4804F560" w14:textId="77777777" w:rsidR="007603E8" w:rsidRDefault="007603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CD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58A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B3A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3E8"/>
    <w:rsid w:val="000666E0"/>
    <w:rsid w:val="002510B7"/>
    <w:rsid w:val="005C130B"/>
    <w:rsid w:val="007603E8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D53C"/>
  <w15:chartTrackingRefBased/>
  <w15:docId w15:val="{DAC263A8-5BB4-4E38-8D42-D42DB857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2023-05-11T14:18:00Z</dcterms:created>
  <dcterms:modified xsi:type="dcterms:W3CDTF">2023-05-11T14:22:00Z</dcterms:modified>
</cp:coreProperties>
</file>