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9EA239" w14:textId="77777777" w:rsidR="00410439" w:rsidRDefault="00410439" w:rsidP="004104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NEVILLE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fl.1450)</w:t>
      </w:r>
    </w:p>
    <w:p w14:paraId="62C26043" w14:textId="77777777" w:rsidR="00410439" w:rsidRDefault="00410439" w:rsidP="00410439">
      <w:pPr>
        <w:pStyle w:val="NoSpacing"/>
        <w:rPr>
          <w:rFonts w:cs="Times New Roman"/>
          <w:szCs w:val="24"/>
        </w:rPr>
      </w:pPr>
    </w:p>
    <w:p w14:paraId="55F3D855" w14:textId="77777777" w:rsidR="00410439" w:rsidRDefault="00410439" w:rsidP="00410439">
      <w:pPr>
        <w:pStyle w:val="NoSpacing"/>
        <w:rPr>
          <w:rFonts w:cs="Times New Roman"/>
          <w:szCs w:val="24"/>
        </w:rPr>
      </w:pPr>
    </w:p>
    <w:p w14:paraId="06BF2799" w14:textId="77777777" w:rsidR="00410439" w:rsidRDefault="00410439" w:rsidP="004104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= William(q.v.).     (T.N.A. ref. DE 220/59)</w:t>
      </w:r>
    </w:p>
    <w:p w14:paraId="6E5ECF94" w14:textId="77777777" w:rsidR="00410439" w:rsidRDefault="00410439" w:rsidP="00410439">
      <w:pPr>
        <w:pStyle w:val="NoSpacing"/>
        <w:rPr>
          <w:rFonts w:cs="Times New Roman"/>
          <w:szCs w:val="24"/>
        </w:rPr>
      </w:pPr>
    </w:p>
    <w:p w14:paraId="464E470B" w14:textId="77777777" w:rsidR="00410439" w:rsidRDefault="00410439" w:rsidP="00410439">
      <w:pPr>
        <w:pStyle w:val="NoSpacing"/>
        <w:rPr>
          <w:rFonts w:cs="Times New Roman"/>
          <w:szCs w:val="24"/>
        </w:rPr>
      </w:pPr>
    </w:p>
    <w:p w14:paraId="44084896" w14:textId="77777777" w:rsidR="00410439" w:rsidRDefault="00410439" w:rsidP="004104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1450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Chaworth</w:t>
      </w:r>
      <w:proofErr w:type="spellEnd"/>
      <w:r>
        <w:rPr>
          <w:rFonts w:cs="Times New Roman"/>
          <w:szCs w:val="24"/>
        </w:rPr>
        <w:t xml:space="preserve">(q.v.), Sir William </w:t>
      </w:r>
      <w:proofErr w:type="spellStart"/>
      <w:r>
        <w:rPr>
          <w:rFonts w:cs="Times New Roman"/>
          <w:szCs w:val="24"/>
        </w:rPr>
        <w:t>Babyngton</w:t>
      </w:r>
      <w:proofErr w:type="spellEnd"/>
      <w:r>
        <w:rPr>
          <w:rFonts w:cs="Times New Roman"/>
          <w:szCs w:val="24"/>
        </w:rPr>
        <w:t>(q.v.) and Thomas Neville</w:t>
      </w:r>
    </w:p>
    <w:p w14:paraId="0CD5894C" w14:textId="77777777" w:rsidR="00410439" w:rsidRDefault="00410439" w:rsidP="00410439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>of Rolleston(q.v.) granted them the manor of Rigsby, Lincolnshire, and messuages, lands, meadows and pasture in Sutton.   (ibid.)</w:t>
      </w:r>
    </w:p>
    <w:p w14:paraId="7700E42D" w14:textId="77777777" w:rsidR="00410439" w:rsidRDefault="00410439" w:rsidP="00410439">
      <w:pPr>
        <w:pStyle w:val="NoSpacing"/>
        <w:rPr>
          <w:rFonts w:cs="Times New Roman"/>
          <w:szCs w:val="24"/>
        </w:rPr>
      </w:pPr>
    </w:p>
    <w:p w14:paraId="783E7BB2" w14:textId="77777777" w:rsidR="00410439" w:rsidRDefault="00410439" w:rsidP="00410439">
      <w:pPr>
        <w:pStyle w:val="NoSpacing"/>
        <w:rPr>
          <w:rFonts w:cs="Times New Roman"/>
          <w:szCs w:val="24"/>
        </w:rPr>
      </w:pPr>
    </w:p>
    <w:p w14:paraId="101C447E" w14:textId="77777777" w:rsidR="00410439" w:rsidRDefault="00410439" w:rsidP="0041043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May 2024</w:t>
      </w:r>
    </w:p>
    <w:p w14:paraId="41C4D23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4B934C" w14:textId="77777777" w:rsidR="00410439" w:rsidRDefault="00410439" w:rsidP="009139A6">
      <w:r>
        <w:separator/>
      </w:r>
    </w:p>
  </w:endnote>
  <w:endnote w:type="continuationSeparator" w:id="0">
    <w:p w14:paraId="13CFAFE1" w14:textId="77777777" w:rsidR="00410439" w:rsidRDefault="004104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F7A8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EE2A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09DB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A7B69B1" w14:textId="77777777" w:rsidR="00410439" w:rsidRDefault="00410439" w:rsidP="009139A6">
      <w:r>
        <w:separator/>
      </w:r>
    </w:p>
  </w:footnote>
  <w:footnote w:type="continuationSeparator" w:id="0">
    <w:p w14:paraId="4FD0DED3" w14:textId="77777777" w:rsidR="00410439" w:rsidRDefault="004104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44D1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80D40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55281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0439"/>
    <w:rsid w:val="000666E0"/>
    <w:rsid w:val="002510B7"/>
    <w:rsid w:val="00270799"/>
    <w:rsid w:val="00410439"/>
    <w:rsid w:val="005C130B"/>
    <w:rsid w:val="00626889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AFFD8"/>
  <w15:chartTrackingRefBased/>
  <w15:docId w15:val="{68ECCFA0-8F4C-45BC-9D1F-B1EDAAB8B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45</Words>
  <Characters>259</Characters>
  <Application>Microsoft Office Word</Application>
  <DocSecurity>0</DocSecurity>
  <Lines>2</Lines>
  <Paragraphs>1</Paragraphs>
  <ScaleCrop>false</ScaleCrop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2024-05-28T19:34:00Z</dcterms:created>
  <dcterms:modified xsi:type="dcterms:W3CDTF">2024-05-28T19:34:00Z</dcterms:modified>
</cp:coreProperties>
</file>