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4BE94" w14:textId="4D61BD2F" w:rsidR="006B2F86" w:rsidRDefault="0046105C" w:rsidP="00E71FC3">
      <w:pPr>
        <w:pStyle w:val="NoSpacing"/>
      </w:pPr>
      <w:r>
        <w:rPr>
          <w:u w:val="single"/>
        </w:rPr>
        <w:t>Katherine NEVILLE</w:t>
      </w:r>
      <w:r>
        <w:t xml:space="preserve">  </w:t>
      </w:r>
      <w:proofErr w:type="gramStart"/>
      <w:r>
        <w:t xml:space="preserve">   (</w:t>
      </w:r>
      <w:proofErr w:type="gramEnd"/>
      <w:r>
        <w:t>fl.1422)</w:t>
      </w:r>
    </w:p>
    <w:p w14:paraId="39A3915C" w14:textId="530C55BB" w:rsidR="0046105C" w:rsidRDefault="0046105C" w:rsidP="00E71FC3">
      <w:pPr>
        <w:pStyle w:val="NoSpacing"/>
      </w:pPr>
    </w:p>
    <w:p w14:paraId="1B41C293" w14:textId="44D23A7F" w:rsidR="0046105C" w:rsidRDefault="0046105C" w:rsidP="00E71FC3">
      <w:pPr>
        <w:pStyle w:val="NoSpacing"/>
      </w:pPr>
    </w:p>
    <w:p w14:paraId="501B03B6" w14:textId="647F1894" w:rsidR="0046105C" w:rsidRDefault="0046105C" w:rsidP="00E71FC3">
      <w:pPr>
        <w:pStyle w:val="NoSpacing"/>
      </w:pPr>
      <w:r>
        <w:t>Daughter of Ralph Neville, 1</w:t>
      </w:r>
      <w:r w:rsidRPr="0046105C">
        <w:rPr>
          <w:vertAlign w:val="superscript"/>
        </w:rPr>
        <w:t>st</w:t>
      </w:r>
      <w:r>
        <w:t xml:space="preserve"> Earl of Westmoreland(q.v.).  (Clay p.141)</w:t>
      </w:r>
    </w:p>
    <w:p w14:paraId="7ADEC66B" w14:textId="203F9107" w:rsidR="0046105C" w:rsidRDefault="0046105C" w:rsidP="00E71FC3">
      <w:pPr>
        <w:pStyle w:val="NoSpacing"/>
      </w:pPr>
      <w:r>
        <w:t xml:space="preserve">1 = John </w:t>
      </w:r>
      <w:proofErr w:type="spellStart"/>
      <w:r>
        <w:t>Mowbay</w:t>
      </w:r>
      <w:proofErr w:type="spellEnd"/>
      <w:r>
        <w:t>, 2</w:t>
      </w:r>
      <w:r w:rsidRPr="0046105C">
        <w:rPr>
          <w:vertAlign w:val="superscript"/>
        </w:rPr>
        <w:t>nd</w:t>
      </w:r>
      <w:r>
        <w:t xml:space="preserve"> Duke of Norfolk(q.v.).   (ibid.)</w:t>
      </w:r>
    </w:p>
    <w:p w14:paraId="41AB9016" w14:textId="6DC36DF6" w:rsidR="0046105C" w:rsidRDefault="0046105C" w:rsidP="00E71FC3">
      <w:pPr>
        <w:pStyle w:val="NoSpacing"/>
      </w:pPr>
    </w:p>
    <w:p w14:paraId="7D5E6BA0" w14:textId="07EE5072" w:rsidR="0046105C" w:rsidRDefault="0046105C" w:rsidP="00E71FC3">
      <w:pPr>
        <w:pStyle w:val="NoSpacing"/>
      </w:pPr>
      <w:r>
        <w:t>2 = Thomas Strangeways(fl.</w:t>
      </w:r>
      <w:proofErr w:type="gramStart"/>
      <w:r>
        <w:t>1442)(</w:t>
      </w:r>
      <w:proofErr w:type="gramEnd"/>
      <w:r>
        <w:t>q.v.).   (ibid.)</w:t>
      </w:r>
    </w:p>
    <w:p w14:paraId="5C90ED32" w14:textId="3EE87174" w:rsidR="0046105C" w:rsidRDefault="0046105C" w:rsidP="00E71FC3">
      <w:pPr>
        <w:pStyle w:val="NoSpacing"/>
      </w:pPr>
    </w:p>
    <w:p w14:paraId="76554442" w14:textId="00FBF96E" w:rsidR="0046105C" w:rsidRDefault="0046105C" w:rsidP="00E71FC3">
      <w:pPr>
        <w:pStyle w:val="NoSpacing"/>
      </w:pPr>
      <w:r>
        <w:t>3 = John, 1</w:t>
      </w:r>
      <w:r w:rsidRPr="0046105C">
        <w:rPr>
          <w:vertAlign w:val="superscript"/>
        </w:rPr>
        <w:t>st</w:t>
      </w:r>
      <w:r>
        <w:t xml:space="preserve"> Viscount Beaumont(q.v.).   (ibid.)</w:t>
      </w:r>
    </w:p>
    <w:p w14:paraId="5D9CB166" w14:textId="5F4E77FC" w:rsidR="0046105C" w:rsidRDefault="0046105C" w:rsidP="00E71FC3">
      <w:pPr>
        <w:pStyle w:val="NoSpacing"/>
      </w:pPr>
    </w:p>
    <w:p w14:paraId="605DF35C" w14:textId="3BCC486D" w:rsidR="0046105C" w:rsidRDefault="0046105C" w:rsidP="00E71FC3">
      <w:pPr>
        <w:pStyle w:val="NoSpacing"/>
      </w:pPr>
      <w:r>
        <w:t>4 = Sir John Woodville(q.v.).   (ibid.)</w:t>
      </w:r>
    </w:p>
    <w:p w14:paraId="27034575" w14:textId="438C5466" w:rsidR="0046105C" w:rsidRDefault="0046105C" w:rsidP="00E71FC3">
      <w:pPr>
        <w:pStyle w:val="NoSpacing"/>
      </w:pPr>
    </w:p>
    <w:p w14:paraId="798E9E0D" w14:textId="6F52401F" w:rsidR="0046105C" w:rsidRDefault="0046105C" w:rsidP="00E71FC3">
      <w:pPr>
        <w:pStyle w:val="NoSpacing"/>
      </w:pPr>
    </w:p>
    <w:p w14:paraId="4172D894" w14:textId="15ABFAEF" w:rsidR="0046105C" w:rsidRPr="0046105C" w:rsidRDefault="0046105C" w:rsidP="00E71FC3">
      <w:pPr>
        <w:pStyle w:val="NoSpacing"/>
      </w:pPr>
      <w:r>
        <w:t>8 June 2018</w:t>
      </w:r>
      <w:bookmarkStart w:id="0" w:name="_GoBack"/>
      <w:bookmarkEnd w:id="0"/>
    </w:p>
    <w:sectPr w:rsidR="0046105C" w:rsidRPr="004610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B039A" w14:textId="77777777" w:rsidR="0046105C" w:rsidRDefault="0046105C" w:rsidP="00E71FC3">
      <w:pPr>
        <w:spacing w:after="0" w:line="240" w:lineRule="auto"/>
      </w:pPr>
      <w:r>
        <w:separator/>
      </w:r>
    </w:p>
  </w:endnote>
  <w:endnote w:type="continuationSeparator" w:id="0">
    <w:p w14:paraId="057B7649" w14:textId="77777777" w:rsidR="0046105C" w:rsidRDefault="004610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8BF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FFB06" w14:textId="77777777" w:rsidR="0046105C" w:rsidRDefault="0046105C" w:rsidP="00E71FC3">
      <w:pPr>
        <w:spacing w:after="0" w:line="240" w:lineRule="auto"/>
      </w:pPr>
      <w:r>
        <w:separator/>
      </w:r>
    </w:p>
  </w:footnote>
  <w:footnote w:type="continuationSeparator" w:id="0">
    <w:p w14:paraId="653915B0" w14:textId="77777777" w:rsidR="0046105C" w:rsidRDefault="004610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05C"/>
    <w:rsid w:val="001A7C09"/>
    <w:rsid w:val="0046105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E051D"/>
  <w15:chartTrackingRefBased/>
  <w15:docId w15:val="{8A7721D8-9F0C-45C1-88A9-9CA59C7C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2018-06-08T19:20:00Z</dcterms:created>
  <dcterms:modified xsi:type="dcterms:W3CDTF">2018-06-08T19:24:00Z</dcterms:modified>
</cp:coreProperties>
</file>