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B3FBD" w14:textId="77777777" w:rsidR="0045550F" w:rsidRDefault="0045550F" w:rsidP="00455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NEVILLE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7F8F38E" w14:textId="77777777" w:rsidR="0045550F" w:rsidRDefault="0045550F" w:rsidP="00455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</w:t>
      </w:r>
    </w:p>
    <w:p w14:paraId="74A44368" w14:textId="77777777" w:rsidR="0045550F" w:rsidRDefault="0045550F" w:rsidP="0045550F">
      <w:pPr>
        <w:rPr>
          <w:rFonts w:ascii="Times New Roman" w:hAnsi="Times New Roman" w:cs="Times New Roman"/>
        </w:rPr>
      </w:pPr>
    </w:p>
    <w:p w14:paraId="5CBAEF28" w14:textId="77777777" w:rsidR="0045550F" w:rsidRDefault="0045550F" w:rsidP="0045550F">
      <w:pPr>
        <w:rPr>
          <w:rFonts w:ascii="Times New Roman" w:hAnsi="Times New Roman" w:cs="Times New Roman"/>
        </w:rPr>
      </w:pPr>
    </w:p>
    <w:p w14:paraId="0A75AD79" w14:textId="77777777" w:rsidR="0045550F" w:rsidRDefault="0045550F" w:rsidP="00455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West of Sutton in the Marsh,</w:t>
      </w:r>
    </w:p>
    <w:p w14:paraId="5F8CA990" w14:textId="77777777" w:rsidR="0045550F" w:rsidRDefault="0045550F" w:rsidP="00455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14:paraId="3251D267" w14:textId="77777777" w:rsidR="0045550F" w:rsidRDefault="0045550F" w:rsidP="00455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8019223" w14:textId="77777777" w:rsidR="0045550F" w:rsidRDefault="0045550F" w:rsidP="0045550F">
      <w:pPr>
        <w:rPr>
          <w:rFonts w:ascii="Times New Roman" w:hAnsi="Times New Roman" w:cs="Times New Roman"/>
        </w:rPr>
      </w:pPr>
    </w:p>
    <w:p w14:paraId="3F4FFE97" w14:textId="77777777" w:rsidR="0045550F" w:rsidRDefault="0045550F" w:rsidP="0045550F">
      <w:pPr>
        <w:rPr>
          <w:rFonts w:ascii="Times New Roman" w:hAnsi="Times New Roman" w:cs="Times New Roman"/>
        </w:rPr>
      </w:pPr>
    </w:p>
    <w:p w14:paraId="7AE6B155" w14:textId="77777777" w:rsidR="0045550F" w:rsidRDefault="0045550F" w:rsidP="00455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July 2018</w:t>
      </w:r>
    </w:p>
    <w:p w14:paraId="779CF1D5" w14:textId="77777777" w:rsidR="006B2F86" w:rsidRPr="00E71FC3" w:rsidRDefault="004555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7E760" w14:textId="77777777" w:rsidR="0045550F" w:rsidRDefault="0045550F" w:rsidP="00E71FC3">
      <w:r>
        <w:separator/>
      </w:r>
    </w:p>
  </w:endnote>
  <w:endnote w:type="continuationSeparator" w:id="0">
    <w:p w14:paraId="2159AC84" w14:textId="77777777" w:rsidR="0045550F" w:rsidRDefault="004555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DD4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F67DD3" w14:textId="77777777" w:rsidR="0045550F" w:rsidRDefault="0045550F" w:rsidP="00E71FC3">
      <w:r>
        <w:separator/>
      </w:r>
    </w:p>
  </w:footnote>
  <w:footnote w:type="continuationSeparator" w:id="0">
    <w:p w14:paraId="3FCE0F14" w14:textId="77777777" w:rsidR="0045550F" w:rsidRDefault="004555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0F"/>
    <w:rsid w:val="001A7C09"/>
    <w:rsid w:val="004555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1586B"/>
  <w15:chartTrackingRefBased/>
  <w15:docId w15:val="{9831F59E-7BE2-4CA9-902D-3F3069F8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550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555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2018-08-08T15:14:00Z</dcterms:created>
  <dcterms:modified xsi:type="dcterms:W3CDTF">2018-08-08T15:15:00Z</dcterms:modified>
</cp:coreProperties>
</file>