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E1DFE" w14:textId="36DD1CB2" w:rsidR="00BA00AB" w:rsidRDefault="00A8755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NEVILLE</w:t>
      </w:r>
      <w:r>
        <w:rPr>
          <w:rFonts w:cs="Times New Roman"/>
          <w:szCs w:val="24"/>
        </w:rPr>
        <w:t xml:space="preserve">      (d.ca.1427)</w:t>
      </w:r>
    </w:p>
    <w:p w14:paraId="0837381D" w14:textId="1881FE88" w:rsidR="00A87554" w:rsidRDefault="00A8755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F</w:t>
      </w:r>
      <w:r w:rsidR="007D458B">
        <w:rPr>
          <w:rFonts w:cs="Times New Roman"/>
          <w:szCs w:val="24"/>
        </w:rPr>
        <w:t>a</w:t>
      </w:r>
      <w:r>
        <w:rPr>
          <w:rFonts w:cs="Times New Roman"/>
          <w:szCs w:val="24"/>
        </w:rPr>
        <w:t>ldingworth</w:t>
      </w:r>
      <w:proofErr w:type="spellEnd"/>
      <w:r>
        <w:rPr>
          <w:rFonts w:cs="Times New Roman"/>
          <w:szCs w:val="24"/>
        </w:rPr>
        <w:t>, Lincolnshire.</w:t>
      </w:r>
    </w:p>
    <w:p w14:paraId="2E3939B3" w14:textId="77777777" w:rsidR="00A87554" w:rsidRDefault="00A87554" w:rsidP="009139A6">
      <w:pPr>
        <w:pStyle w:val="NoSpacing"/>
        <w:rPr>
          <w:rFonts w:cs="Times New Roman"/>
          <w:szCs w:val="24"/>
        </w:rPr>
      </w:pPr>
    </w:p>
    <w:p w14:paraId="6C591C5F" w14:textId="77777777" w:rsidR="00A87554" w:rsidRDefault="00A87554" w:rsidP="009139A6">
      <w:pPr>
        <w:pStyle w:val="NoSpacing"/>
        <w:rPr>
          <w:rFonts w:cs="Times New Roman"/>
          <w:szCs w:val="24"/>
        </w:rPr>
      </w:pPr>
    </w:p>
    <w:p w14:paraId="3BC3A6D1" w14:textId="7B1482E5" w:rsidR="00A87554" w:rsidRDefault="00A8755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Jul.</w:t>
      </w:r>
      <w:r>
        <w:rPr>
          <w:rFonts w:cs="Times New Roman"/>
          <w:szCs w:val="24"/>
        </w:rPr>
        <w:tab/>
        <w:t>1427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Lincolnshire.</w:t>
      </w:r>
    </w:p>
    <w:p w14:paraId="477A6706" w14:textId="755361BF" w:rsidR="00A87554" w:rsidRDefault="00A8755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1422-30 p.139)</w:t>
      </w:r>
    </w:p>
    <w:p w14:paraId="326664D0" w14:textId="77777777" w:rsidR="00A87554" w:rsidRDefault="00A87554" w:rsidP="009139A6">
      <w:pPr>
        <w:pStyle w:val="NoSpacing"/>
        <w:rPr>
          <w:rFonts w:cs="Times New Roman"/>
          <w:szCs w:val="24"/>
        </w:rPr>
      </w:pPr>
    </w:p>
    <w:p w14:paraId="4530E2B5" w14:textId="77777777" w:rsidR="00A87554" w:rsidRDefault="00A87554" w:rsidP="009139A6">
      <w:pPr>
        <w:pStyle w:val="NoSpacing"/>
        <w:rPr>
          <w:rFonts w:cs="Times New Roman"/>
          <w:szCs w:val="24"/>
        </w:rPr>
      </w:pPr>
    </w:p>
    <w:p w14:paraId="70225CA8" w14:textId="1ADBADDC" w:rsidR="00A87554" w:rsidRDefault="00A8755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March 2024</w:t>
      </w:r>
    </w:p>
    <w:p w14:paraId="1D84E97C" w14:textId="77777777" w:rsidR="00A87554" w:rsidRPr="00A87554" w:rsidRDefault="00A87554" w:rsidP="009139A6">
      <w:pPr>
        <w:pStyle w:val="NoSpacing"/>
        <w:rPr>
          <w:rFonts w:cs="Times New Roman"/>
          <w:szCs w:val="24"/>
        </w:rPr>
      </w:pPr>
    </w:p>
    <w:sectPr w:rsidR="00A87554" w:rsidRPr="00A875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AEB80" w14:textId="77777777" w:rsidR="00A87554" w:rsidRDefault="00A87554" w:rsidP="009139A6">
      <w:r>
        <w:separator/>
      </w:r>
    </w:p>
  </w:endnote>
  <w:endnote w:type="continuationSeparator" w:id="0">
    <w:p w14:paraId="325D51C6" w14:textId="77777777" w:rsidR="00A87554" w:rsidRDefault="00A875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5BF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4BB2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0D2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33476" w14:textId="77777777" w:rsidR="00A87554" w:rsidRDefault="00A87554" w:rsidP="009139A6">
      <w:r>
        <w:separator/>
      </w:r>
    </w:p>
  </w:footnote>
  <w:footnote w:type="continuationSeparator" w:id="0">
    <w:p w14:paraId="322739BB" w14:textId="77777777" w:rsidR="00A87554" w:rsidRDefault="00A875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46A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4A0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9EA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554"/>
    <w:rsid w:val="000666E0"/>
    <w:rsid w:val="002510B7"/>
    <w:rsid w:val="00270799"/>
    <w:rsid w:val="005C130B"/>
    <w:rsid w:val="007D458B"/>
    <w:rsid w:val="00826F5C"/>
    <w:rsid w:val="009139A6"/>
    <w:rsid w:val="009411C2"/>
    <w:rsid w:val="009448BB"/>
    <w:rsid w:val="00947624"/>
    <w:rsid w:val="00A3176C"/>
    <w:rsid w:val="00A87554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C1F6A"/>
  <w15:chartTrackingRefBased/>
  <w15:docId w15:val="{EEBFBFA6-7654-488E-B624-FF7FECF18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2024-03-05T21:27:00Z</dcterms:created>
  <dcterms:modified xsi:type="dcterms:W3CDTF">2024-03-05T21:32:00Z</dcterms:modified>
</cp:coreProperties>
</file>