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31F00" w14:textId="25B746E7" w:rsidR="00BA00AB" w:rsidRDefault="00597A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NEVILLE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d.ca.1438)</w:t>
      </w:r>
    </w:p>
    <w:p w14:paraId="289863D6" w14:textId="77777777" w:rsidR="00597A97" w:rsidRDefault="00597A97" w:rsidP="009139A6">
      <w:pPr>
        <w:pStyle w:val="NoSpacing"/>
        <w:rPr>
          <w:rFonts w:cs="Times New Roman"/>
          <w:szCs w:val="24"/>
        </w:rPr>
      </w:pPr>
    </w:p>
    <w:p w14:paraId="61BD4631" w14:textId="77777777" w:rsidR="00597A97" w:rsidRDefault="00597A97" w:rsidP="009139A6">
      <w:pPr>
        <w:pStyle w:val="NoSpacing"/>
        <w:rPr>
          <w:rFonts w:cs="Times New Roman"/>
          <w:szCs w:val="24"/>
        </w:rPr>
      </w:pPr>
    </w:p>
    <w:p w14:paraId="2824848F" w14:textId="57CDB85E" w:rsidR="00597A97" w:rsidRDefault="00597A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Oct.1438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Buckinghamshire,</w:t>
      </w:r>
    </w:p>
    <w:p w14:paraId="0F2EAB6D" w14:textId="5BA56F72" w:rsidR="00597A97" w:rsidRDefault="00597A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Leicestershire and Nottinghamshire.   (C.F.R. 1437-45 p.51)</w:t>
      </w:r>
    </w:p>
    <w:p w14:paraId="50755BB5" w14:textId="77777777" w:rsidR="00597A97" w:rsidRDefault="00597A97" w:rsidP="009139A6">
      <w:pPr>
        <w:pStyle w:val="NoSpacing"/>
        <w:rPr>
          <w:rFonts w:cs="Times New Roman"/>
          <w:szCs w:val="24"/>
        </w:rPr>
      </w:pPr>
    </w:p>
    <w:p w14:paraId="1B491409" w14:textId="77777777" w:rsidR="00597A97" w:rsidRDefault="00597A97" w:rsidP="009139A6">
      <w:pPr>
        <w:pStyle w:val="NoSpacing"/>
        <w:rPr>
          <w:rFonts w:cs="Times New Roman"/>
          <w:szCs w:val="24"/>
        </w:rPr>
      </w:pPr>
    </w:p>
    <w:p w14:paraId="5089C88F" w14:textId="22CE9089" w:rsidR="00597A97" w:rsidRDefault="00597A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2023</w:t>
      </w:r>
    </w:p>
    <w:p w14:paraId="2D2F961B" w14:textId="77777777" w:rsidR="00597A97" w:rsidRPr="00597A97" w:rsidRDefault="00597A97" w:rsidP="009139A6">
      <w:pPr>
        <w:pStyle w:val="NoSpacing"/>
        <w:rPr>
          <w:rFonts w:cs="Times New Roman"/>
          <w:szCs w:val="24"/>
        </w:rPr>
      </w:pPr>
    </w:p>
    <w:sectPr w:rsidR="00597A97" w:rsidRPr="00597A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F38C1" w14:textId="77777777" w:rsidR="00597A97" w:rsidRDefault="00597A97" w:rsidP="009139A6">
      <w:r>
        <w:separator/>
      </w:r>
    </w:p>
  </w:endnote>
  <w:endnote w:type="continuationSeparator" w:id="0">
    <w:p w14:paraId="5EC5D799" w14:textId="77777777" w:rsidR="00597A97" w:rsidRDefault="00597A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09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63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9C0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8EE15" w14:textId="77777777" w:rsidR="00597A97" w:rsidRDefault="00597A97" w:rsidP="009139A6">
      <w:r>
        <w:separator/>
      </w:r>
    </w:p>
  </w:footnote>
  <w:footnote w:type="continuationSeparator" w:id="0">
    <w:p w14:paraId="3F4DD10F" w14:textId="77777777" w:rsidR="00597A97" w:rsidRDefault="00597A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3C5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A08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4AA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97"/>
    <w:rsid w:val="000666E0"/>
    <w:rsid w:val="002510B7"/>
    <w:rsid w:val="00597A9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C10E6"/>
  <w15:chartTrackingRefBased/>
  <w15:docId w15:val="{1CBE051E-AF20-4E5E-8DCC-BAA9213B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2023-05-26T21:21:00Z</dcterms:created>
  <dcterms:modified xsi:type="dcterms:W3CDTF">2023-05-26T21:24:00Z</dcterms:modified>
</cp:coreProperties>
</file>