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1BEFB" w14:textId="77777777" w:rsidR="008F062B" w:rsidRDefault="008F062B" w:rsidP="008F062B">
      <w:pPr>
        <w:pStyle w:val="NoSpacing"/>
      </w:pPr>
      <w:r>
        <w:rPr>
          <w:u w:val="single"/>
        </w:rPr>
        <w:t>John de NEVILLE</w:t>
      </w:r>
      <w:r>
        <w:t xml:space="preserve">    </w:t>
      </w:r>
      <w:proofErr w:type="gramStart"/>
      <w:r>
        <w:t xml:space="preserve">   (</w:t>
      </w:r>
      <w:proofErr w:type="gramEnd"/>
      <w:r>
        <w:t>1416 – 1481)</w:t>
      </w:r>
    </w:p>
    <w:p w14:paraId="73B8645E" w14:textId="77777777" w:rsidR="008F062B" w:rsidRDefault="008F062B" w:rsidP="008F062B">
      <w:pPr>
        <w:pStyle w:val="NoSpacing"/>
      </w:pPr>
      <w:r>
        <w:t>of Althorp, Lincolnshire.</w:t>
      </w:r>
    </w:p>
    <w:p w14:paraId="03EF6B67" w14:textId="77777777" w:rsidR="008F062B" w:rsidRDefault="008F062B" w:rsidP="008F062B">
      <w:pPr>
        <w:pStyle w:val="NoSpacing"/>
      </w:pPr>
    </w:p>
    <w:p w14:paraId="12F80EA2" w14:textId="77777777" w:rsidR="008F062B" w:rsidRDefault="008F062B" w:rsidP="008F062B">
      <w:pPr>
        <w:pStyle w:val="NoSpacing"/>
      </w:pPr>
    </w:p>
    <w:p w14:paraId="515629E1" w14:textId="77777777" w:rsidR="008F062B" w:rsidRDefault="008F062B" w:rsidP="008F062B">
      <w:pPr>
        <w:pStyle w:val="NoSpacing"/>
      </w:pPr>
      <w:r>
        <w:t>Son of Ralph de Neville.</w:t>
      </w:r>
    </w:p>
    <w:p w14:paraId="71916C16" w14:textId="77777777" w:rsidR="008F062B" w:rsidRDefault="008F062B" w:rsidP="008F062B">
      <w:pPr>
        <w:pStyle w:val="NoSpacing"/>
      </w:pPr>
      <w:r>
        <w:t>(UK and Ireland, Find A Grave Index, 1300’s – current)</w:t>
      </w:r>
    </w:p>
    <w:p w14:paraId="72EC6F8A" w14:textId="77777777" w:rsidR="008F062B" w:rsidRDefault="008F062B" w:rsidP="008F062B">
      <w:pPr>
        <w:pStyle w:val="NoSpacing"/>
      </w:pPr>
      <w:r>
        <w:t>Daughter:   Joan.   (ibid.)</w:t>
      </w:r>
    </w:p>
    <w:p w14:paraId="73800288" w14:textId="77777777" w:rsidR="008F062B" w:rsidRDefault="008F062B" w:rsidP="008F062B">
      <w:pPr>
        <w:pStyle w:val="NoSpacing"/>
      </w:pPr>
    </w:p>
    <w:p w14:paraId="10EE0FEC" w14:textId="77777777" w:rsidR="008F062B" w:rsidRDefault="008F062B" w:rsidP="008F062B">
      <w:pPr>
        <w:pStyle w:val="NoSpacing"/>
      </w:pPr>
    </w:p>
    <w:p w14:paraId="17E59599" w14:textId="77777777" w:rsidR="008F062B" w:rsidRDefault="008F062B" w:rsidP="008F062B">
      <w:pPr>
        <w:pStyle w:val="NoSpacing"/>
      </w:pPr>
      <w:r>
        <w:tab/>
        <w:t>1416</w:t>
      </w:r>
      <w:r>
        <w:tab/>
        <w:t>He was born in Stratford-upon-Avon.   (ibid.)</w:t>
      </w:r>
    </w:p>
    <w:p w14:paraId="5DA8BF49" w14:textId="77777777" w:rsidR="008F062B" w:rsidRDefault="008F062B" w:rsidP="008F062B">
      <w:pPr>
        <w:pStyle w:val="NoSpacing"/>
      </w:pPr>
      <w:r>
        <w:t>17 Mar.1481</w:t>
      </w:r>
      <w:r>
        <w:tab/>
        <w:t>He died.    (ibid.)</w:t>
      </w:r>
    </w:p>
    <w:p w14:paraId="2DBF2FE8" w14:textId="77777777" w:rsidR="008F062B" w:rsidRDefault="008F062B" w:rsidP="008F062B">
      <w:pPr>
        <w:pStyle w:val="NoSpacing"/>
      </w:pPr>
    </w:p>
    <w:p w14:paraId="1A9DAFB3" w14:textId="77777777" w:rsidR="008F062B" w:rsidRDefault="008F062B" w:rsidP="008F062B">
      <w:pPr>
        <w:pStyle w:val="NoSpacing"/>
      </w:pPr>
    </w:p>
    <w:p w14:paraId="2E6A2664" w14:textId="77777777" w:rsidR="008F062B" w:rsidRDefault="008F062B" w:rsidP="008F062B">
      <w:pPr>
        <w:pStyle w:val="NoSpacing"/>
      </w:pPr>
      <w:r>
        <w:t>24 July 2024</w:t>
      </w:r>
    </w:p>
    <w:p w14:paraId="1AA98F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A29F3" w14:textId="77777777" w:rsidR="008F062B" w:rsidRDefault="008F062B" w:rsidP="009139A6">
      <w:r>
        <w:separator/>
      </w:r>
    </w:p>
  </w:endnote>
  <w:endnote w:type="continuationSeparator" w:id="0">
    <w:p w14:paraId="54DED74F" w14:textId="77777777" w:rsidR="008F062B" w:rsidRDefault="008F06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FDE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D89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A78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260E0" w14:textId="77777777" w:rsidR="008F062B" w:rsidRDefault="008F062B" w:rsidP="009139A6">
      <w:r>
        <w:separator/>
      </w:r>
    </w:p>
  </w:footnote>
  <w:footnote w:type="continuationSeparator" w:id="0">
    <w:p w14:paraId="33E5292F" w14:textId="77777777" w:rsidR="008F062B" w:rsidRDefault="008F06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0C8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935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7CA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62B"/>
    <w:rsid w:val="000666E0"/>
    <w:rsid w:val="002510B7"/>
    <w:rsid w:val="002700C6"/>
    <w:rsid w:val="00270799"/>
    <w:rsid w:val="005C130B"/>
    <w:rsid w:val="00826F5C"/>
    <w:rsid w:val="008F062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152E"/>
  <w15:chartTrackingRefBased/>
  <w15:docId w15:val="{AE6010CD-9B8F-4B19-8AB3-63BAC213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2024-07-25T15:14:00Z</dcterms:created>
  <dcterms:modified xsi:type="dcterms:W3CDTF">2024-07-25T15:14:00Z</dcterms:modified>
</cp:coreProperties>
</file>