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009A5A" w14:textId="77777777" w:rsidR="00CD1213" w:rsidRDefault="00CD1213" w:rsidP="00CD121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Joan NEVILLE</w:t>
      </w:r>
      <w:r>
        <w:rPr>
          <w:rFonts w:ascii="Times New Roman" w:hAnsi="Times New Roman" w:cs="Times New Roman"/>
        </w:rPr>
        <w:t xml:space="preserve"> 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2E2E2F49" w14:textId="77777777" w:rsidR="00CD1213" w:rsidRDefault="00CD1213" w:rsidP="00CD121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Cambridge. Inn holder.</w:t>
      </w:r>
    </w:p>
    <w:p w14:paraId="3CD8D887" w14:textId="77777777" w:rsidR="00CD1213" w:rsidRDefault="00CD1213" w:rsidP="00CD1213">
      <w:pPr>
        <w:rPr>
          <w:rFonts w:ascii="Times New Roman" w:hAnsi="Times New Roman" w:cs="Times New Roman"/>
        </w:rPr>
      </w:pPr>
    </w:p>
    <w:p w14:paraId="65F77C6F" w14:textId="77777777" w:rsidR="00CD1213" w:rsidRDefault="00CD1213" w:rsidP="00CD1213">
      <w:pPr>
        <w:rPr>
          <w:rFonts w:ascii="Times New Roman" w:hAnsi="Times New Roman" w:cs="Times New Roman"/>
        </w:rPr>
      </w:pPr>
    </w:p>
    <w:p w14:paraId="626D981F" w14:textId="77777777" w:rsidR="00CD1213" w:rsidRDefault="00CD1213" w:rsidP="00CD121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= Gilbert(q.v.).</w:t>
      </w:r>
    </w:p>
    <w:p w14:paraId="2171C963" w14:textId="77777777" w:rsidR="00CD1213" w:rsidRDefault="00CD1213" w:rsidP="00CD121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hyperlink r:id="rId6" w:history="1">
        <w:r w:rsidRPr="00625DFD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25479290" w14:textId="77777777" w:rsidR="00CD1213" w:rsidRDefault="00CD1213" w:rsidP="00CD1213">
      <w:pPr>
        <w:rPr>
          <w:rFonts w:ascii="Times New Roman" w:hAnsi="Times New Roman" w:cs="Times New Roman"/>
        </w:rPr>
      </w:pPr>
    </w:p>
    <w:p w14:paraId="45CE6F9C" w14:textId="77777777" w:rsidR="00CD1213" w:rsidRDefault="00CD1213" w:rsidP="00CD1213">
      <w:pPr>
        <w:rPr>
          <w:rFonts w:ascii="Times New Roman" w:hAnsi="Times New Roman" w:cs="Times New Roman"/>
        </w:rPr>
      </w:pPr>
    </w:p>
    <w:p w14:paraId="1B9C9096" w14:textId="77777777" w:rsidR="00CD1213" w:rsidRDefault="00CD1213" w:rsidP="00CD121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Thomas </w:t>
      </w:r>
      <w:proofErr w:type="spellStart"/>
      <w:r>
        <w:rPr>
          <w:rFonts w:ascii="Times New Roman" w:hAnsi="Times New Roman" w:cs="Times New Roman"/>
        </w:rPr>
        <w:t>Taylour</w:t>
      </w:r>
      <w:proofErr w:type="spellEnd"/>
      <w:r>
        <w:rPr>
          <w:rFonts w:ascii="Times New Roman" w:hAnsi="Times New Roman" w:cs="Times New Roman"/>
        </w:rPr>
        <w:t>(q.v.) brought a plaint of debt against them, Robert Mortlake</w:t>
      </w:r>
    </w:p>
    <w:p w14:paraId="606386F5" w14:textId="77777777" w:rsidR="00CD1213" w:rsidRDefault="00CD1213" w:rsidP="00CD121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of Little Wilbraham(q.v.), Thomas </w:t>
      </w:r>
      <w:proofErr w:type="spellStart"/>
      <w:r>
        <w:rPr>
          <w:rFonts w:ascii="Times New Roman" w:hAnsi="Times New Roman" w:cs="Times New Roman"/>
        </w:rPr>
        <w:t>Aleyn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Elsworth</w:t>
      </w:r>
      <w:proofErr w:type="spellEnd"/>
      <w:r>
        <w:rPr>
          <w:rFonts w:ascii="Times New Roman" w:hAnsi="Times New Roman" w:cs="Times New Roman"/>
        </w:rPr>
        <w:t xml:space="preserve">(q.v.), John Bok of </w:t>
      </w:r>
    </w:p>
    <w:p w14:paraId="653D553F" w14:textId="77777777" w:rsidR="00CD1213" w:rsidRDefault="00CD1213" w:rsidP="00CD1213">
      <w:pPr>
        <w:ind w:left="7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Westley Waterless(q.v.) and Thomas </w:t>
      </w:r>
      <w:proofErr w:type="spellStart"/>
      <w:r>
        <w:rPr>
          <w:rFonts w:ascii="Times New Roman" w:hAnsi="Times New Roman" w:cs="Times New Roman"/>
        </w:rPr>
        <w:t>Meller</w:t>
      </w:r>
      <w:proofErr w:type="spellEnd"/>
      <w:r>
        <w:rPr>
          <w:rFonts w:ascii="Times New Roman" w:hAnsi="Times New Roman" w:cs="Times New Roman"/>
        </w:rPr>
        <w:t xml:space="preserve"> of Westley Waterless(q.v.).</w:t>
      </w:r>
    </w:p>
    <w:p w14:paraId="7CFC2F78" w14:textId="77777777" w:rsidR="00CD1213" w:rsidRDefault="00CD1213" w:rsidP="00CD121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7" w:history="1">
        <w:r w:rsidRPr="00625DFD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71B609C6" w14:textId="77777777" w:rsidR="00CD1213" w:rsidRDefault="00CD1213" w:rsidP="00CD1213">
      <w:pPr>
        <w:rPr>
          <w:rFonts w:ascii="Times New Roman" w:hAnsi="Times New Roman" w:cs="Times New Roman"/>
        </w:rPr>
      </w:pPr>
    </w:p>
    <w:p w14:paraId="6FA1E272" w14:textId="77777777" w:rsidR="00CD1213" w:rsidRDefault="00CD1213" w:rsidP="00CD1213">
      <w:pPr>
        <w:rPr>
          <w:rFonts w:ascii="Times New Roman" w:hAnsi="Times New Roman" w:cs="Times New Roman"/>
        </w:rPr>
      </w:pPr>
    </w:p>
    <w:p w14:paraId="30791073" w14:textId="77777777" w:rsidR="00CD1213" w:rsidRDefault="00CD1213" w:rsidP="00CD121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 February 2019</w:t>
      </w:r>
    </w:p>
    <w:p w14:paraId="14C957CB" w14:textId="77777777" w:rsidR="006B2F86" w:rsidRPr="00E71FC3" w:rsidRDefault="00CD121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8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C4849D" w14:textId="77777777" w:rsidR="00CD1213" w:rsidRDefault="00CD1213" w:rsidP="00E71FC3">
      <w:r>
        <w:separator/>
      </w:r>
    </w:p>
  </w:endnote>
  <w:endnote w:type="continuationSeparator" w:id="0">
    <w:p w14:paraId="249EE6FE" w14:textId="77777777" w:rsidR="00CD1213" w:rsidRDefault="00CD1213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1C81E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39D413" w14:textId="77777777" w:rsidR="00CD1213" w:rsidRDefault="00CD1213" w:rsidP="00E71FC3">
      <w:r>
        <w:separator/>
      </w:r>
    </w:p>
  </w:footnote>
  <w:footnote w:type="continuationSeparator" w:id="0">
    <w:p w14:paraId="6F0F8CE7" w14:textId="77777777" w:rsidR="00CD1213" w:rsidRDefault="00CD1213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1213"/>
    <w:rsid w:val="001A7C09"/>
    <w:rsid w:val="00577BD5"/>
    <w:rsid w:val="00656CBA"/>
    <w:rsid w:val="006A1F77"/>
    <w:rsid w:val="00733BE7"/>
    <w:rsid w:val="00AB52E8"/>
    <w:rsid w:val="00B16D3F"/>
    <w:rsid w:val="00BB41AC"/>
    <w:rsid w:val="00CD1213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F4BBFA"/>
  <w15:chartTrackingRefBased/>
  <w15:docId w15:val="{A6747ADA-EBC7-43DB-B30D-8A59E1E04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D1213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CD121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aalt.law.uh.edu/Indices/CP40Indices/CP40no888Pl.ht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89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2019-02-14T20:01:00Z</dcterms:created>
  <dcterms:modified xsi:type="dcterms:W3CDTF">2019-02-14T20:02:00Z</dcterms:modified>
</cp:coreProperties>
</file>