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47FFF" w14:textId="34CDBC6C" w:rsidR="00BA00AB" w:rsidRDefault="002061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NEVILLE</w:t>
      </w:r>
      <w:r>
        <w:rPr>
          <w:rFonts w:cs="Times New Roman"/>
          <w:szCs w:val="24"/>
        </w:rPr>
        <w:t xml:space="preserve">       (fl.1469)</w:t>
      </w:r>
    </w:p>
    <w:p w14:paraId="61496B71" w14:textId="77777777" w:rsidR="0020611C" w:rsidRDefault="0020611C" w:rsidP="009139A6">
      <w:pPr>
        <w:pStyle w:val="NoSpacing"/>
        <w:rPr>
          <w:rFonts w:cs="Times New Roman"/>
          <w:szCs w:val="24"/>
        </w:rPr>
      </w:pPr>
    </w:p>
    <w:p w14:paraId="51650D2C" w14:textId="77777777" w:rsidR="0020611C" w:rsidRDefault="0020611C" w:rsidP="009139A6">
      <w:pPr>
        <w:pStyle w:val="NoSpacing"/>
        <w:rPr>
          <w:rFonts w:cs="Times New Roman"/>
          <w:szCs w:val="24"/>
        </w:rPr>
      </w:pPr>
    </w:p>
    <w:p w14:paraId="0D0EEE81" w14:textId="57F6A8F1" w:rsidR="0020611C" w:rsidRDefault="002061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Henry Neville(k.b.1469)(q.v.) and Joan Bourchier(q.v.).  (Clay p.123)</w:t>
      </w:r>
    </w:p>
    <w:p w14:paraId="477A4060" w14:textId="1F476530" w:rsidR="0020611C" w:rsidRDefault="002061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James Radcliffe.   (ibid.)</w:t>
      </w:r>
    </w:p>
    <w:p w14:paraId="04BE853C" w14:textId="77777777" w:rsidR="0020611C" w:rsidRDefault="0020611C" w:rsidP="009139A6">
      <w:pPr>
        <w:pStyle w:val="NoSpacing"/>
        <w:rPr>
          <w:rFonts w:cs="Times New Roman"/>
          <w:szCs w:val="24"/>
        </w:rPr>
      </w:pPr>
    </w:p>
    <w:p w14:paraId="489E36BD" w14:textId="77777777" w:rsidR="0020611C" w:rsidRDefault="0020611C" w:rsidP="009139A6">
      <w:pPr>
        <w:pStyle w:val="NoSpacing"/>
        <w:rPr>
          <w:rFonts w:cs="Times New Roman"/>
          <w:szCs w:val="24"/>
        </w:rPr>
      </w:pPr>
    </w:p>
    <w:p w14:paraId="302C73C3" w14:textId="751B8ABA" w:rsidR="0020611C" w:rsidRPr="0020611C" w:rsidRDefault="002061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2023</w:t>
      </w:r>
    </w:p>
    <w:sectPr w:rsidR="0020611C" w:rsidRPr="002061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38739" w14:textId="77777777" w:rsidR="0020611C" w:rsidRDefault="0020611C" w:rsidP="009139A6">
      <w:r>
        <w:separator/>
      </w:r>
    </w:p>
  </w:endnote>
  <w:endnote w:type="continuationSeparator" w:id="0">
    <w:p w14:paraId="246C5A9E" w14:textId="77777777" w:rsidR="0020611C" w:rsidRDefault="002061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4D3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BCB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29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F2983" w14:textId="77777777" w:rsidR="0020611C" w:rsidRDefault="0020611C" w:rsidP="009139A6">
      <w:r>
        <w:separator/>
      </w:r>
    </w:p>
  </w:footnote>
  <w:footnote w:type="continuationSeparator" w:id="0">
    <w:p w14:paraId="03E60635" w14:textId="77777777" w:rsidR="0020611C" w:rsidRDefault="002061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FB1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4B7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782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1C"/>
    <w:rsid w:val="000666E0"/>
    <w:rsid w:val="0020611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B996F"/>
  <w15:chartTrackingRefBased/>
  <w15:docId w15:val="{4C32414A-9E16-4232-ACEB-3BA382D07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1514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2023-04-18T11:29:00Z</dcterms:created>
  <dcterms:modified xsi:type="dcterms:W3CDTF">2023-04-19T14:34:00Z</dcterms:modified>
</cp:coreProperties>
</file>