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3E9E1" w14:textId="77777777" w:rsidR="000A1E71" w:rsidRDefault="000A1E71" w:rsidP="000A1E71">
      <w:pPr>
        <w:pStyle w:val="NoSpacing"/>
        <w:rPr>
          <w:szCs w:val="24"/>
        </w:rPr>
      </w:pPr>
      <w:r>
        <w:rPr>
          <w:szCs w:val="24"/>
          <w:u w:val="single"/>
        </w:rPr>
        <w:t>Joan NEVILLE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  (</w:t>
      </w:r>
      <w:proofErr w:type="gramEnd"/>
      <w:r>
        <w:rPr>
          <w:szCs w:val="24"/>
        </w:rPr>
        <w:t>d.ca.1427)</w:t>
      </w:r>
    </w:p>
    <w:p w14:paraId="188059F2" w14:textId="77777777" w:rsidR="000A1E71" w:rsidRDefault="000A1E71" w:rsidP="000A1E71">
      <w:pPr>
        <w:pStyle w:val="NoSpacing"/>
        <w:rPr>
          <w:szCs w:val="24"/>
        </w:rPr>
      </w:pPr>
    </w:p>
    <w:p w14:paraId="0F076079" w14:textId="77777777" w:rsidR="000A1E71" w:rsidRDefault="000A1E71" w:rsidP="000A1E71">
      <w:pPr>
        <w:pStyle w:val="NoSpacing"/>
        <w:rPr>
          <w:szCs w:val="24"/>
        </w:rPr>
      </w:pPr>
    </w:p>
    <w:p w14:paraId="290CC758" w14:textId="77777777" w:rsidR="000A1E71" w:rsidRDefault="000A1E71" w:rsidP="000A1E71">
      <w:pPr>
        <w:pStyle w:val="NoSpacing"/>
        <w:rPr>
          <w:szCs w:val="24"/>
        </w:rPr>
      </w:pPr>
      <w:r>
        <w:rPr>
          <w:szCs w:val="24"/>
        </w:rPr>
        <w:t xml:space="preserve">Daughter of Sir John Nowers of </w:t>
      </w:r>
      <w:proofErr w:type="spellStart"/>
      <w:r>
        <w:rPr>
          <w:szCs w:val="24"/>
        </w:rPr>
        <w:t>Gayhurst</w:t>
      </w:r>
      <w:proofErr w:type="spellEnd"/>
      <w:r>
        <w:rPr>
          <w:szCs w:val="24"/>
        </w:rPr>
        <w:t>.   (H.O.C. III p.820)</w:t>
      </w:r>
    </w:p>
    <w:p w14:paraId="6A483616" w14:textId="77777777" w:rsidR="000A1E71" w:rsidRDefault="000A1E71" w:rsidP="000A1E71">
      <w:pPr>
        <w:pStyle w:val="NoSpacing"/>
        <w:rPr>
          <w:szCs w:val="24"/>
        </w:rPr>
      </w:pPr>
      <w:r>
        <w:rPr>
          <w:szCs w:val="24"/>
        </w:rPr>
        <w:t>= Sir Robert Neville of Prestwold.  (ibid.)</w:t>
      </w:r>
    </w:p>
    <w:p w14:paraId="6F4FCFE4" w14:textId="77777777" w:rsidR="000A1E71" w:rsidRDefault="000A1E71" w:rsidP="000A1E71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256DBF">
        <w:rPr>
          <w:rFonts w:ascii="Times New Roman" w:hAnsi="Times New Roman" w:cs="Times New Roman"/>
          <w:sz w:val="24"/>
          <w:szCs w:val="24"/>
        </w:rPr>
        <w:t>Had a son, John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DBF">
        <w:rPr>
          <w:rFonts w:ascii="Times New Roman" w:hAnsi="Times New Roman" w:cs="Times New Roman"/>
          <w:sz w:val="24"/>
          <w:szCs w:val="24"/>
        </w:rPr>
        <w:t>(1413-1438). (ibid.)</w:t>
      </w:r>
    </w:p>
    <w:p w14:paraId="63E75F3A" w14:textId="77777777" w:rsidR="000A1E71" w:rsidRDefault="000A1E71" w:rsidP="000A1E71">
      <w:pPr>
        <w:pStyle w:val="NoSpacing"/>
        <w:rPr>
          <w:szCs w:val="24"/>
        </w:rPr>
      </w:pPr>
    </w:p>
    <w:p w14:paraId="3E3D2896" w14:textId="77777777" w:rsidR="000A1E71" w:rsidRDefault="000A1E71" w:rsidP="000A1E71">
      <w:pPr>
        <w:pStyle w:val="NoSpacing"/>
        <w:rPr>
          <w:szCs w:val="24"/>
        </w:rPr>
      </w:pPr>
    </w:p>
    <w:p w14:paraId="4B4AC747" w14:textId="77777777" w:rsidR="000A1E71" w:rsidRDefault="000A1E71" w:rsidP="000A1E71">
      <w:pPr>
        <w:pStyle w:val="NoSpacing"/>
        <w:rPr>
          <w:szCs w:val="24"/>
        </w:rPr>
      </w:pPr>
      <w:r>
        <w:rPr>
          <w:szCs w:val="24"/>
        </w:rPr>
        <w:t xml:space="preserve">  2 Jul.</w:t>
      </w:r>
      <w:r>
        <w:rPr>
          <w:szCs w:val="24"/>
        </w:rPr>
        <w:tab/>
        <w:t>1427</w:t>
      </w:r>
      <w:r>
        <w:rPr>
          <w:szCs w:val="24"/>
        </w:rPr>
        <w:tab/>
        <w:t xml:space="preserve">Writ of diem </w:t>
      </w:r>
      <w:proofErr w:type="spellStart"/>
      <w:r>
        <w:rPr>
          <w:szCs w:val="24"/>
        </w:rPr>
        <w:t>clausit</w:t>
      </w:r>
      <w:proofErr w:type="spellEnd"/>
      <w:r>
        <w:rPr>
          <w:szCs w:val="24"/>
        </w:rPr>
        <w:t xml:space="preserve"> extremum to the Escheator of Buckinghamshire.</w:t>
      </w:r>
    </w:p>
    <w:p w14:paraId="0ECBBEE5" w14:textId="77777777" w:rsidR="000A1E71" w:rsidRDefault="000A1E71" w:rsidP="000A1E71">
      <w:pPr>
        <w:pStyle w:val="NoSpacing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(C.F.R. 1422-30 p.138)</w:t>
      </w:r>
    </w:p>
    <w:p w14:paraId="39671156" w14:textId="77777777" w:rsidR="000A1E71" w:rsidRDefault="000A1E71" w:rsidP="000A1E71">
      <w:pPr>
        <w:pStyle w:val="NoSpacing"/>
        <w:rPr>
          <w:szCs w:val="24"/>
        </w:rPr>
      </w:pPr>
    </w:p>
    <w:p w14:paraId="4210E848" w14:textId="77777777" w:rsidR="000A1E71" w:rsidRDefault="000A1E71" w:rsidP="000A1E71">
      <w:pPr>
        <w:pStyle w:val="NoSpacing"/>
        <w:rPr>
          <w:szCs w:val="24"/>
        </w:rPr>
      </w:pPr>
    </w:p>
    <w:p w14:paraId="1DABFC68" w14:textId="77777777" w:rsidR="000A1E71" w:rsidRPr="00043FF7" w:rsidRDefault="000A1E71" w:rsidP="000A1E71">
      <w:pPr>
        <w:pStyle w:val="NoSpacing"/>
        <w:rPr>
          <w:szCs w:val="24"/>
        </w:rPr>
      </w:pPr>
      <w:r>
        <w:rPr>
          <w:szCs w:val="24"/>
        </w:rPr>
        <w:t>1 March 2024</w:t>
      </w:r>
    </w:p>
    <w:p w14:paraId="6604C7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3895B" w14:textId="77777777" w:rsidR="000A1E71" w:rsidRDefault="000A1E71" w:rsidP="009139A6">
      <w:r>
        <w:separator/>
      </w:r>
    </w:p>
  </w:endnote>
  <w:endnote w:type="continuationSeparator" w:id="0">
    <w:p w14:paraId="6821322F" w14:textId="77777777" w:rsidR="000A1E71" w:rsidRDefault="000A1E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5C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06E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E13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8CCBA" w14:textId="77777777" w:rsidR="000A1E71" w:rsidRDefault="000A1E71" w:rsidP="009139A6">
      <w:r>
        <w:separator/>
      </w:r>
    </w:p>
  </w:footnote>
  <w:footnote w:type="continuationSeparator" w:id="0">
    <w:p w14:paraId="45941C65" w14:textId="77777777" w:rsidR="000A1E71" w:rsidRDefault="000A1E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613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5AE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CDE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71"/>
    <w:rsid w:val="000666E0"/>
    <w:rsid w:val="000A1E7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C81D4"/>
  <w15:chartTrackingRefBased/>
  <w15:docId w15:val="{DF897DC3-DEE7-4119-B7C5-4CEBE852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PlainText">
    <w:name w:val="Plain Text"/>
    <w:basedOn w:val="Normal"/>
    <w:link w:val="PlainTextChar"/>
    <w:rsid w:val="000A1E71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0A1E7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2024-03-01T21:33:00Z</dcterms:created>
  <dcterms:modified xsi:type="dcterms:W3CDTF">2024-03-01T21:33:00Z</dcterms:modified>
</cp:coreProperties>
</file>