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C05D8" w14:textId="77777777" w:rsidR="00D654DB" w:rsidRDefault="00D654DB" w:rsidP="00D65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Isabel NEVILLE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CB8EAAA" w14:textId="77777777" w:rsidR="00D654DB" w:rsidRDefault="00D654DB" w:rsidP="00D654DB">
      <w:pPr>
        <w:rPr>
          <w:rFonts w:ascii="Times New Roman" w:hAnsi="Times New Roman" w:cs="Times New Roman"/>
        </w:rPr>
      </w:pPr>
    </w:p>
    <w:p w14:paraId="4D0F4244" w14:textId="77777777" w:rsidR="00D654DB" w:rsidRDefault="00D654DB" w:rsidP="00D654DB">
      <w:pPr>
        <w:rPr>
          <w:rFonts w:ascii="Times New Roman" w:hAnsi="Times New Roman" w:cs="Times New Roman"/>
        </w:rPr>
      </w:pPr>
    </w:p>
    <w:p w14:paraId="5D6E019E" w14:textId="77777777" w:rsidR="00D654DB" w:rsidRDefault="00D654DB" w:rsidP="00D65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Elizabeth Neville(q.v.) made a plaint of debt against Henry </w:t>
      </w:r>
    </w:p>
    <w:p w14:paraId="6040FF36" w14:textId="77777777" w:rsidR="00D654DB" w:rsidRDefault="00D654DB" w:rsidP="00D65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Penyngton</w:t>
      </w:r>
      <w:proofErr w:type="spellEnd"/>
      <w:r>
        <w:rPr>
          <w:rFonts w:ascii="Times New Roman" w:hAnsi="Times New Roman" w:cs="Times New Roman"/>
        </w:rPr>
        <w:t xml:space="preserve"> of Thorney, Nottinghamshire(q.v.).</w:t>
      </w:r>
    </w:p>
    <w:p w14:paraId="388B9B47" w14:textId="77777777" w:rsidR="00D654DB" w:rsidRDefault="00D654DB" w:rsidP="00D65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ED0B268" w14:textId="77777777" w:rsidR="00D654DB" w:rsidRDefault="00D654DB" w:rsidP="00D654DB">
      <w:pPr>
        <w:rPr>
          <w:rFonts w:ascii="Times New Roman" w:hAnsi="Times New Roman" w:cs="Times New Roman"/>
        </w:rPr>
      </w:pPr>
    </w:p>
    <w:p w14:paraId="075921CB" w14:textId="77777777" w:rsidR="00D654DB" w:rsidRDefault="00D654DB" w:rsidP="00D654DB">
      <w:pPr>
        <w:rPr>
          <w:rFonts w:ascii="Times New Roman" w:hAnsi="Times New Roman" w:cs="Times New Roman"/>
        </w:rPr>
      </w:pPr>
    </w:p>
    <w:p w14:paraId="01720C57" w14:textId="77777777" w:rsidR="00D654DB" w:rsidRDefault="00D654DB" w:rsidP="00D65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July 2018</w:t>
      </w:r>
    </w:p>
    <w:p w14:paraId="0F5023CD" w14:textId="77777777" w:rsidR="006B2F86" w:rsidRPr="00E71FC3" w:rsidRDefault="00D654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FA187" w14:textId="77777777" w:rsidR="00D654DB" w:rsidRDefault="00D654DB" w:rsidP="00E71FC3">
      <w:r>
        <w:separator/>
      </w:r>
    </w:p>
  </w:endnote>
  <w:endnote w:type="continuationSeparator" w:id="0">
    <w:p w14:paraId="1528D61C" w14:textId="77777777" w:rsidR="00D654DB" w:rsidRDefault="00D654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451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72064" w14:textId="77777777" w:rsidR="00D654DB" w:rsidRDefault="00D654DB" w:rsidP="00E71FC3">
      <w:r>
        <w:separator/>
      </w:r>
    </w:p>
  </w:footnote>
  <w:footnote w:type="continuationSeparator" w:id="0">
    <w:p w14:paraId="1CF9969F" w14:textId="77777777" w:rsidR="00D654DB" w:rsidRDefault="00D654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DB"/>
    <w:rsid w:val="001A7C09"/>
    <w:rsid w:val="00577BD5"/>
    <w:rsid w:val="00656CBA"/>
    <w:rsid w:val="006A1F77"/>
    <w:rsid w:val="00733BE7"/>
    <w:rsid w:val="00AB52E8"/>
    <w:rsid w:val="00B16D3F"/>
    <w:rsid w:val="00BB41AC"/>
    <w:rsid w:val="00D654D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6BAD4"/>
  <w15:chartTrackingRefBased/>
  <w15:docId w15:val="{5C72C4FB-CA91-4498-9FA8-6E8366B5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54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654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2018-08-10T21:21:00Z</dcterms:created>
  <dcterms:modified xsi:type="dcterms:W3CDTF">2018-08-10T21:21:00Z</dcterms:modified>
</cp:coreProperties>
</file>