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04AF7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Gilbert NEVILLE</w:t>
      </w:r>
      <w:r>
        <w:rPr>
          <w:rFonts w:ascii="Times New Roman" w:hAnsi="Times New Roman" w:cs="Times New Roman"/>
        </w:rPr>
        <w:t xml:space="preserve">       (fl.1484)</w:t>
      </w:r>
    </w:p>
    <w:p w14:paraId="5EA8C1BE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Cambridge. Inn holder.</w:t>
      </w:r>
    </w:p>
    <w:p w14:paraId="0B1D71F7" w14:textId="77777777" w:rsidR="00283DCA" w:rsidRDefault="00283DCA" w:rsidP="00283DCA">
      <w:pPr>
        <w:rPr>
          <w:rFonts w:ascii="Times New Roman" w:hAnsi="Times New Roman" w:cs="Times New Roman"/>
        </w:rPr>
      </w:pPr>
    </w:p>
    <w:p w14:paraId="03A9BF57" w14:textId="77777777" w:rsidR="00283DCA" w:rsidRDefault="00283DCA" w:rsidP="00283DCA">
      <w:pPr>
        <w:rPr>
          <w:rFonts w:ascii="Times New Roman" w:hAnsi="Times New Roman" w:cs="Times New Roman"/>
        </w:rPr>
      </w:pPr>
    </w:p>
    <w:p w14:paraId="221E1F56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Joan(q.v.).</w:t>
      </w:r>
    </w:p>
    <w:p w14:paraId="78A4D897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625D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7161B74" w14:textId="77777777" w:rsidR="00283DCA" w:rsidRDefault="00283DCA" w:rsidP="00283DCA">
      <w:pPr>
        <w:rPr>
          <w:rFonts w:ascii="Times New Roman" w:hAnsi="Times New Roman" w:cs="Times New Roman"/>
        </w:rPr>
      </w:pPr>
    </w:p>
    <w:p w14:paraId="5628220E" w14:textId="77777777" w:rsidR="00283DCA" w:rsidRDefault="00283DCA" w:rsidP="00283DCA">
      <w:pPr>
        <w:rPr>
          <w:rFonts w:ascii="Times New Roman" w:hAnsi="Times New Roman" w:cs="Times New Roman"/>
        </w:rPr>
      </w:pPr>
    </w:p>
    <w:p w14:paraId="5CAF6906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Taylour</w:t>
      </w:r>
      <w:proofErr w:type="spellEnd"/>
      <w:r>
        <w:rPr>
          <w:rFonts w:ascii="Times New Roman" w:hAnsi="Times New Roman" w:cs="Times New Roman"/>
        </w:rPr>
        <w:t>(q.v.) brought a plaint of debt against them, Robert Mortlake</w:t>
      </w:r>
    </w:p>
    <w:p w14:paraId="505CE146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of Little Wilbraham(q.v.), Thomas </w:t>
      </w:r>
      <w:proofErr w:type="spellStart"/>
      <w:r>
        <w:rPr>
          <w:rFonts w:ascii="Times New Roman" w:hAnsi="Times New Roman" w:cs="Times New Roman"/>
        </w:rPr>
        <w:t>Aleyn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Elsworth</w:t>
      </w:r>
      <w:proofErr w:type="spellEnd"/>
      <w:r>
        <w:rPr>
          <w:rFonts w:ascii="Times New Roman" w:hAnsi="Times New Roman" w:cs="Times New Roman"/>
        </w:rPr>
        <w:t xml:space="preserve">(q.v.), John Bok of </w:t>
      </w:r>
    </w:p>
    <w:p w14:paraId="163B08F5" w14:textId="77777777" w:rsidR="00283DCA" w:rsidRDefault="00283DCA" w:rsidP="00283DC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Westley Waterless(q.v.) and Thomas </w:t>
      </w:r>
      <w:proofErr w:type="spellStart"/>
      <w:r>
        <w:rPr>
          <w:rFonts w:ascii="Times New Roman" w:hAnsi="Times New Roman" w:cs="Times New Roman"/>
        </w:rPr>
        <w:t>Meller</w:t>
      </w:r>
      <w:proofErr w:type="spellEnd"/>
      <w:r>
        <w:rPr>
          <w:rFonts w:ascii="Times New Roman" w:hAnsi="Times New Roman" w:cs="Times New Roman"/>
        </w:rPr>
        <w:t xml:space="preserve"> of Westley Waterless(q.v.).</w:t>
      </w:r>
    </w:p>
    <w:p w14:paraId="71D36044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625D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520F28F" w14:textId="77777777" w:rsidR="00283DCA" w:rsidRDefault="00283DCA" w:rsidP="00283DCA">
      <w:pPr>
        <w:rPr>
          <w:rFonts w:ascii="Times New Roman" w:hAnsi="Times New Roman" w:cs="Times New Roman"/>
        </w:rPr>
      </w:pPr>
    </w:p>
    <w:p w14:paraId="6C063A7A" w14:textId="77777777" w:rsidR="00283DCA" w:rsidRDefault="00283DCA" w:rsidP="00283DCA">
      <w:pPr>
        <w:rPr>
          <w:rFonts w:ascii="Times New Roman" w:hAnsi="Times New Roman" w:cs="Times New Roman"/>
        </w:rPr>
      </w:pPr>
    </w:p>
    <w:p w14:paraId="45FE550E" w14:textId="77777777" w:rsidR="00283DCA" w:rsidRDefault="00283DCA" w:rsidP="0028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2019</w:t>
      </w:r>
    </w:p>
    <w:p w14:paraId="20EDD44A" w14:textId="77777777" w:rsidR="006B2F86" w:rsidRPr="00E71FC3" w:rsidRDefault="00283D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29474" w14:textId="77777777" w:rsidR="00283DCA" w:rsidRDefault="00283DCA" w:rsidP="00E71FC3">
      <w:r>
        <w:separator/>
      </w:r>
    </w:p>
  </w:endnote>
  <w:endnote w:type="continuationSeparator" w:id="0">
    <w:p w14:paraId="27112BC7" w14:textId="77777777" w:rsidR="00283DCA" w:rsidRDefault="00283DC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B0D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5EBBB" w14:textId="77777777" w:rsidR="00283DCA" w:rsidRDefault="00283DCA" w:rsidP="00E71FC3">
      <w:r>
        <w:separator/>
      </w:r>
    </w:p>
  </w:footnote>
  <w:footnote w:type="continuationSeparator" w:id="0">
    <w:p w14:paraId="7CA3A43F" w14:textId="77777777" w:rsidR="00283DCA" w:rsidRDefault="00283DC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CA"/>
    <w:rsid w:val="001A7C09"/>
    <w:rsid w:val="00283DC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D6161"/>
  <w15:chartTrackingRefBased/>
  <w15:docId w15:val="{268B0BDA-1A47-40AC-9434-37CEE26D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3DC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83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2019-02-14T20:00:00Z</dcterms:created>
  <dcterms:modified xsi:type="dcterms:W3CDTF">2019-02-14T20:00:00Z</dcterms:modified>
</cp:coreProperties>
</file>