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740934" w14:textId="77777777" w:rsidR="004B016F" w:rsidRDefault="004B016F" w:rsidP="004B016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George NEVILLE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0091ECE1" w14:textId="77777777" w:rsidR="004B016F" w:rsidRDefault="004B016F" w:rsidP="004B016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Master of </w:t>
      </w:r>
      <w:proofErr w:type="spellStart"/>
      <w:proofErr w:type="gramStart"/>
      <w:r>
        <w:rPr>
          <w:rFonts w:cs="Times New Roman"/>
          <w:szCs w:val="24"/>
        </w:rPr>
        <w:t>St.Leonard’s</w:t>
      </w:r>
      <w:proofErr w:type="spellEnd"/>
      <w:proofErr w:type="gramEnd"/>
      <w:r>
        <w:rPr>
          <w:rFonts w:cs="Times New Roman"/>
          <w:szCs w:val="24"/>
        </w:rPr>
        <w:t xml:space="preserve"> Hospital, York.</w:t>
      </w:r>
    </w:p>
    <w:p w14:paraId="7939372C" w14:textId="77777777" w:rsidR="004B016F" w:rsidRDefault="004B016F" w:rsidP="004B016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23067F1C" w14:textId="77777777" w:rsidR="004B016F" w:rsidRDefault="004B016F" w:rsidP="004B016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4B471862" w14:textId="77777777" w:rsidR="004B016F" w:rsidRDefault="004B016F" w:rsidP="004B016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He made a plaint of debt against Robert Sutton of Sutton, spurrier(q.v.),</w:t>
      </w:r>
    </w:p>
    <w:p w14:paraId="017F3ED2" w14:textId="77777777" w:rsidR="004B016F" w:rsidRDefault="004B016F" w:rsidP="004B016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five others.</w:t>
      </w:r>
    </w:p>
    <w:p w14:paraId="0999C241" w14:textId="77777777" w:rsidR="004B016F" w:rsidRDefault="004B016F" w:rsidP="004B016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46CA7">
          <w:rPr>
            <w:rStyle w:val="Hyperlink"/>
            <w:rFonts w:cs="Times New Roman"/>
            <w:szCs w:val="24"/>
          </w:rPr>
          <w:t>http://aalt.law.uh.edu/Indices/CP40Indices/CP40no796/CP40no796Pl.htm</w:t>
        </w:r>
      </w:hyperlink>
      <w:r>
        <w:rPr>
          <w:rFonts w:cs="Times New Roman"/>
          <w:szCs w:val="24"/>
        </w:rPr>
        <w:t xml:space="preserve"> )</w:t>
      </w:r>
    </w:p>
    <w:p w14:paraId="6ABDE16C" w14:textId="77777777" w:rsidR="004B016F" w:rsidRDefault="004B016F" w:rsidP="004B016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117DDF37" w14:textId="77777777" w:rsidR="004B016F" w:rsidRDefault="004B016F" w:rsidP="004B016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24E8FD3A" w14:textId="77777777" w:rsidR="004B016F" w:rsidRDefault="004B016F" w:rsidP="004B016F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1422243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F8B779" w14:textId="77777777" w:rsidR="004B016F" w:rsidRDefault="004B016F" w:rsidP="009139A6">
      <w:r>
        <w:separator/>
      </w:r>
    </w:p>
  </w:endnote>
  <w:endnote w:type="continuationSeparator" w:id="0">
    <w:p w14:paraId="3B4A682D" w14:textId="77777777" w:rsidR="004B016F" w:rsidRDefault="004B01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808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D73E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9F4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C40C98" w14:textId="77777777" w:rsidR="004B016F" w:rsidRDefault="004B016F" w:rsidP="009139A6">
      <w:r>
        <w:separator/>
      </w:r>
    </w:p>
  </w:footnote>
  <w:footnote w:type="continuationSeparator" w:id="0">
    <w:p w14:paraId="729FBFF4" w14:textId="77777777" w:rsidR="004B016F" w:rsidRDefault="004B01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7F5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E7F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75B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16F"/>
    <w:rsid w:val="000666E0"/>
    <w:rsid w:val="002510B7"/>
    <w:rsid w:val="00270799"/>
    <w:rsid w:val="003A7117"/>
    <w:rsid w:val="004B016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718A9"/>
  <w15:chartTrackingRefBased/>
  <w15:docId w15:val="{12E23198-5877-4CB5-ADF1-CA76723A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01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2024-05-14T10:06:00Z</dcterms:created>
  <dcterms:modified xsi:type="dcterms:W3CDTF">2024-05-14T10:08:00Z</dcterms:modified>
</cp:coreProperties>
</file>