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09A" w:rsidRDefault="0028509A" w:rsidP="00285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NEVILLE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28509A" w:rsidRDefault="0028509A" w:rsidP="00285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28509A" w:rsidRDefault="0028509A" w:rsidP="00285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09A" w:rsidRDefault="0028509A" w:rsidP="00285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09A" w:rsidRDefault="0028509A" w:rsidP="00285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Aug.1467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Thomas Scrop(q.v.), related in the third and fourth degrees of </w:t>
      </w:r>
    </w:p>
    <w:p w:rsidR="0028509A" w:rsidRDefault="0028509A" w:rsidP="0028509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consanguinity, wished to marry, and sought a dispensation, with legitimation of any future issue. Approved.  </w:t>
      </w:r>
    </w:p>
    <w:p w:rsidR="0028509A" w:rsidRDefault="0028509A" w:rsidP="0028509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p.9)</w:t>
      </w:r>
    </w:p>
    <w:p w:rsidR="0028509A" w:rsidRDefault="0028509A" w:rsidP="00285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09A" w:rsidRDefault="0028509A" w:rsidP="002850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28509A" w:rsidP="002850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09A" w:rsidRDefault="0028509A" w:rsidP="00564E3C">
      <w:pPr>
        <w:spacing w:after="0" w:line="240" w:lineRule="auto"/>
      </w:pPr>
      <w:r>
        <w:separator/>
      </w:r>
    </w:p>
  </w:endnote>
  <w:endnote w:type="continuationSeparator" w:id="0">
    <w:p w:rsidR="0028509A" w:rsidRDefault="0028509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8509A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09A" w:rsidRDefault="0028509A" w:rsidP="00564E3C">
      <w:pPr>
        <w:spacing w:after="0" w:line="240" w:lineRule="auto"/>
      </w:pPr>
      <w:r>
        <w:separator/>
      </w:r>
    </w:p>
  </w:footnote>
  <w:footnote w:type="continuationSeparator" w:id="0">
    <w:p w:rsidR="0028509A" w:rsidRDefault="0028509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9A"/>
    <w:rsid w:val="0028509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C8AD89-437E-428D-B796-CB6903CC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2016-01-11T20:00:00Z</dcterms:created>
  <dcterms:modified xsi:type="dcterms:W3CDTF">2016-01-11T20:01:00Z</dcterms:modified>
</cp:coreProperties>
</file>