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729AED" w14:textId="77777777" w:rsidR="009C5627" w:rsidRDefault="009C5627" w:rsidP="009C5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Elizabeth NEVILLE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6AE3ABC" w14:textId="77777777" w:rsidR="009C5627" w:rsidRDefault="009C5627" w:rsidP="009C5627">
      <w:pPr>
        <w:rPr>
          <w:rFonts w:ascii="Times New Roman" w:hAnsi="Times New Roman" w:cs="Times New Roman"/>
        </w:rPr>
      </w:pPr>
    </w:p>
    <w:p w14:paraId="55100075" w14:textId="77777777" w:rsidR="009C5627" w:rsidRDefault="009C5627" w:rsidP="009C5627">
      <w:pPr>
        <w:rPr>
          <w:rFonts w:ascii="Times New Roman" w:hAnsi="Times New Roman" w:cs="Times New Roman"/>
        </w:rPr>
      </w:pPr>
    </w:p>
    <w:p w14:paraId="61EE7140" w14:textId="77777777" w:rsidR="009C5627" w:rsidRDefault="009C5627" w:rsidP="009C5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 and Isabel Neville(q.v.) made a plaint of debt against Henry </w:t>
      </w:r>
    </w:p>
    <w:p w14:paraId="137BA1E8" w14:textId="77777777" w:rsidR="009C5627" w:rsidRDefault="009C5627" w:rsidP="009C5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Penyngton</w:t>
      </w:r>
      <w:proofErr w:type="spellEnd"/>
      <w:r>
        <w:rPr>
          <w:rFonts w:ascii="Times New Roman" w:hAnsi="Times New Roman" w:cs="Times New Roman"/>
        </w:rPr>
        <w:t xml:space="preserve"> of Thorney, Nottinghamshire(q.v.).</w:t>
      </w:r>
    </w:p>
    <w:p w14:paraId="08FF0C37" w14:textId="77777777" w:rsidR="009C5627" w:rsidRDefault="009C5627" w:rsidP="009C5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A7AC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B843FAC" w14:textId="77777777" w:rsidR="009C5627" w:rsidRDefault="009C5627" w:rsidP="009C5627">
      <w:pPr>
        <w:rPr>
          <w:rFonts w:ascii="Times New Roman" w:hAnsi="Times New Roman" w:cs="Times New Roman"/>
        </w:rPr>
      </w:pPr>
    </w:p>
    <w:p w14:paraId="5B8B6AF8" w14:textId="77777777" w:rsidR="009C5627" w:rsidRDefault="009C5627" w:rsidP="009C5627">
      <w:pPr>
        <w:rPr>
          <w:rFonts w:ascii="Times New Roman" w:hAnsi="Times New Roman" w:cs="Times New Roman"/>
        </w:rPr>
      </w:pPr>
    </w:p>
    <w:p w14:paraId="0E93A2DC" w14:textId="77777777" w:rsidR="009C5627" w:rsidRDefault="009C5627" w:rsidP="009C56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July 2018</w:t>
      </w:r>
    </w:p>
    <w:p w14:paraId="6E89CD75" w14:textId="77777777" w:rsidR="006B2F86" w:rsidRPr="00E71FC3" w:rsidRDefault="009C56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E76385" w14:textId="77777777" w:rsidR="009C5627" w:rsidRDefault="009C5627" w:rsidP="00E71FC3">
      <w:r>
        <w:separator/>
      </w:r>
    </w:p>
  </w:endnote>
  <w:endnote w:type="continuationSeparator" w:id="0">
    <w:p w14:paraId="7C82CFC4" w14:textId="77777777" w:rsidR="009C5627" w:rsidRDefault="009C562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930F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BE77B" w14:textId="77777777" w:rsidR="009C5627" w:rsidRDefault="009C5627" w:rsidP="00E71FC3">
      <w:r>
        <w:separator/>
      </w:r>
    </w:p>
  </w:footnote>
  <w:footnote w:type="continuationSeparator" w:id="0">
    <w:p w14:paraId="375D9F20" w14:textId="77777777" w:rsidR="009C5627" w:rsidRDefault="009C562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627"/>
    <w:rsid w:val="001A7C09"/>
    <w:rsid w:val="00577BD5"/>
    <w:rsid w:val="00656CBA"/>
    <w:rsid w:val="006A1F77"/>
    <w:rsid w:val="00733BE7"/>
    <w:rsid w:val="009C562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A1FFC"/>
  <w15:chartTrackingRefBased/>
  <w15:docId w15:val="{BAA00A62-996D-4284-B316-C7FB7EEBE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C562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C56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2018-08-10T21:21:00Z</dcterms:created>
  <dcterms:modified xsi:type="dcterms:W3CDTF">2018-08-10T21:29:00Z</dcterms:modified>
</cp:coreProperties>
</file>