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EC735" w14:textId="03FB91F6" w:rsidR="00BA00AB" w:rsidRDefault="00EB02F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NEVILLE</w:t>
      </w:r>
      <w:r>
        <w:rPr>
          <w:rFonts w:cs="Times New Roman"/>
          <w:szCs w:val="24"/>
        </w:rPr>
        <w:t xml:space="preserve">      (fl.1469)</w:t>
      </w:r>
    </w:p>
    <w:p w14:paraId="6006A5D0" w14:textId="77777777" w:rsidR="00EB02F4" w:rsidRDefault="00EB02F4" w:rsidP="009139A6">
      <w:pPr>
        <w:pStyle w:val="NoSpacing"/>
        <w:rPr>
          <w:rFonts w:cs="Times New Roman"/>
          <w:szCs w:val="24"/>
        </w:rPr>
      </w:pPr>
    </w:p>
    <w:p w14:paraId="6DD77CF2" w14:textId="77777777" w:rsidR="00EB02F4" w:rsidRDefault="00EB02F4" w:rsidP="009139A6">
      <w:pPr>
        <w:pStyle w:val="NoSpacing"/>
        <w:rPr>
          <w:rFonts w:cs="Times New Roman"/>
          <w:szCs w:val="24"/>
        </w:rPr>
      </w:pPr>
    </w:p>
    <w:p w14:paraId="22AEF8F6" w14:textId="59A54325" w:rsidR="00EB02F4" w:rsidRDefault="00EB02F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Sir Henry Neville(k.b.1469)(q.v.).   (Hampton p.193)</w:t>
      </w:r>
    </w:p>
    <w:p w14:paraId="0E9B00B8" w14:textId="32FA4ED3" w:rsidR="00EB02F4" w:rsidRDefault="00EB02F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Robert Welles.    (ibid.)</w:t>
      </w:r>
    </w:p>
    <w:p w14:paraId="172EF537" w14:textId="77777777" w:rsidR="00EB02F4" w:rsidRDefault="00EB02F4" w:rsidP="009139A6">
      <w:pPr>
        <w:pStyle w:val="NoSpacing"/>
        <w:rPr>
          <w:rFonts w:cs="Times New Roman"/>
          <w:szCs w:val="24"/>
        </w:rPr>
      </w:pPr>
    </w:p>
    <w:p w14:paraId="3BA3319C" w14:textId="77777777" w:rsidR="00EB02F4" w:rsidRDefault="00EB02F4" w:rsidP="009139A6">
      <w:pPr>
        <w:pStyle w:val="NoSpacing"/>
        <w:rPr>
          <w:rFonts w:cs="Times New Roman"/>
          <w:szCs w:val="24"/>
        </w:rPr>
      </w:pPr>
    </w:p>
    <w:p w14:paraId="3522BF0A" w14:textId="13043CE8" w:rsidR="00EB02F4" w:rsidRPr="00EB02F4" w:rsidRDefault="00EB02F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April 2023</w:t>
      </w:r>
    </w:p>
    <w:sectPr w:rsidR="00EB02F4" w:rsidRPr="00EB02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97672" w14:textId="77777777" w:rsidR="00EB02F4" w:rsidRDefault="00EB02F4" w:rsidP="009139A6">
      <w:r>
        <w:separator/>
      </w:r>
    </w:p>
  </w:endnote>
  <w:endnote w:type="continuationSeparator" w:id="0">
    <w:p w14:paraId="3E7CFCCB" w14:textId="77777777" w:rsidR="00EB02F4" w:rsidRDefault="00EB02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5A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963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394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D1C04" w14:textId="77777777" w:rsidR="00EB02F4" w:rsidRDefault="00EB02F4" w:rsidP="009139A6">
      <w:r>
        <w:separator/>
      </w:r>
    </w:p>
  </w:footnote>
  <w:footnote w:type="continuationSeparator" w:id="0">
    <w:p w14:paraId="399D4B15" w14:textId="77777777" w:rsidR="00EB02F4" w:rsidRDefault="00EB02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CE1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205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FFA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2F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02F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36BEC"/>
  <w15:chartTrackingRefBased/>
  <w15:docId w15:val="{87E5CD46-F02C-4CA7-B271-E5BBC36FE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2023-04-20T18:13:00Z</dcterms:created>
  <dcterms:modified xsi:type="dcterms:W3CDTF">2023-04-20T18:15:00Z</dcterms:modified>
</cp:coreProperties>
</file>