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BE275" w14:textId="18A4D485" w:rsidR="006B2F86" w:rsidRDefault="00CE5561" w:rsidP="00E71FC3">
      <w:pPr>
        <w:pStyle w:val="NoSpacing"/>
      </w:pPr>
      <w:r>
        <w:rPr>
          <w:u w:val="single"/>
        </w:rPr>
        <w:t>Eleanor NEVILLE</w:t>
      </w:r>
      <w:r>
        <w:t xml:space="preserve">   </w:t>
      </w:r>
      <w:proofErr w:type="gramStart"/>
      <w:r>
        <w:t xml:space="preserve">   (</w:t>
      </w:r>
      <w:proofErr w:type="gramEnd"/>
      <w:r>
        <w:t>fl.1450)</w:t>
      </w:r>
    </w:p>
    <w:p w14:paraId="0679BCB9" w14:textId="0749C6D9" w:rsidR="00CE5561" w:rsidRDefault="00CE5561" w:rsidP="00E71FC3">
      <w:pPr>
        <w:pStyle w:val="NoSpacing"/>
      </w:pPr>
    </w:p>
    <w:p w14:paraId="345E2ACE" w14:textId="1B9CEE9D" w:rsidR="00CE5561" w:rsidRDefault="00CE5561" w:rsidP="00E71FC3">
      <w:pPr>
        <w:pStyle w:val="NoSpacing"/>
      </w:pPr>
    </w:p>
    <w:p w14:paraId="6E7AC557" w14:textId="1C73A0C8" w:rsidR="00CE5561" w:rsidRDefault="00CE5561" w:rsidP="00E71FC3">
      <w:pPr>
        <w:pStyle w:val="NoSpacing"/>
      </w:pPr>
      <w:r>
        <w:t>Daughter of Richard Neville, 1</w:t>
      </w:r>
      <w:r w:rsidRPr="00CE5561">
        <w:rPr>
          <w:vertAlign w:val="superscript"/>
        </w:rPr>
        <w:t>st</w:t>
      </w:r>
      <w:r>
        <w:t xml:space="preserve"> Earl of Salisbury(q.v.).   (Peerage 1970 pp.12-3)</w:t>
      </w:r>
    </w:p>
    <w:p w14:paraId="50B11EC2" w14:textId="117E7F74" w:rsidR="00CE5561" w:rsidRDefault="00CE5561" w:rsidP="00E71FC3">
      <w:pPr>
        <w:pStyle w:val="NoSpacing"/>
      </w:pPr>
      <w:r>
        <w:t>= 1 Thomas Stanley, 2</w:t>
      </w:r>
      <w:r w:rsidRPr="00CE5561">
        <w:rPr>
          <w:vertAlign w:val="superscript"/>
        </w:rPr>
        <w:t>nd</w:t>
      </w:r>
      <w:r>
        <w:t xml:space="preserve"> Lord Stanley(q.v.).   (ibid.)</w:t>
      </w:r>
    </w:p>
    <w:p w14:paraId="5038D50F" w14:textId="77777777" w:rsidR="00CE5561" w:rsidRDefault="00CE5561" w:rsidP="00CE5561">
      <w:r>
        <w:t>Children:</w:t>
      </w:r>
      <w:r>
        <w:tab/>
        <w:t>Sir George(q.v.), Sir Edward(q.v.), James(q.v.). (ibid.)</w:t>
      </w:r>
    </w:p>
    <w:p w14:paraId="2F52702D" w14:textId="77777777" w:rsidR="00CE5561" w:rsidRDefault="00CE5561" w:rsidP="00CE5561">
      <w:r>
        <w:tab/>
      </w:r>
      <w:r>
        <w:tab/>
        <w:t xml:space="preserve">Catherine = Sir John Savage of </w:t>
      </w:r>
      <w:smartTag w:uri="urn:schemas-microsoft-com:office:smarttags" w:element="City">
        <w:smartTag w:uri="urn:schemas-microsoft-com:office:smarttags" w:element="place">
          <w:r>
            <w:t>Clifton</w:t>
          </w:r>
        </w:smartTag>
      </w:smartTag>
      <w:r>
        <w:t>(q.v.). (B.T.p.20)</w:t>
      </w:r>
    </w:p>
    <w:p w14:paraId="08A62C04" w14:textId="77777777" w:rsidR="00CE5561" w:rsidRDefault="00CE5561" w:rsidP="00CE5561">
      <w:r>
        <w:tab/>
      </w:r>
      <w:r>
        <w:tab/>
        <w:t xml:space="preserve">Margaret = Sir John </w:t>
      </w:r>
      <w:proofErr w:type="spellStart"/>
      <w:r>
        <w:t>Osbaldeston</w:t>
      </w:r>
      <w:proofErr w:type="spellEnd"/>
      <w:r>
        <w:t>. (D.E.P.p.503)</w:t>
      </w:r>
    </w:p>
    <w:p w14:paraId="3CEC4C53" w14:textId="69F35BBC" w:rsidR="00CE5561" w:rsidRDefault="00CE5561" w:rsidP="00E71FC3">
      <w:pPr>
        <w:pStyle w:val="NoSpacing"/>
      </w:pPr>
    </w:p>
    <w:p w14:paraId="381323AC" w14:textId="514C584C" w:rsidR="00CE5561" w:rsidRDefault="00CE5561" w:rsidP="00E71FC3">
      <w:pPr>
        <w:pStyle w:val="NoSpacing"/>
      </w:pPr>
    </w:p>
    <w:p w14:paraId="78E43B24" w14:textId="5C202DB2" w:rsidR="00CE5561" w:rsidRPr="00CE5561" w:rsidRDefault="00CE5561" w:rsidP="00E71FC3">
      <w:pPr>
        <w:pStyle w:val="NoSpacing"/>
      </w:pPr>
      <w:r>
        <w:t>8 June 2018</w:t>
      </w:r>
      <w:bookmarkStart w:id="0" w:name="_GoBack"/>
      <w:bookmarkEnd w:id="0"/>
    </w:p>
    <w:sectPr w:rsidR="00CE5561" w:rsidRPr="00CE55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9FD989" w14:textId="77777777" w:rsidR="00CE5561" w:rsidRDefault="00CE5561" w:rsidP="00E71FC3">
      <w:r>
        <w:separator/>
      </w:r>
    </w:p>
  </w:endnote>
  <w:endnote w:type="continuationSeparator" w:id="0">
    <w:p w14:paraId="25FA030B" w14:textId="77777777" w:rsidR="00CE5561" w:rsidRDefault="00CE556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E5D2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C71A3" w14:textId="77777777" w:rsidR="00CE5561" w:rsidRDefault="00CE5561" w:rsidP="00E71FC3">
      <w:r>
        <w:separator/>
      </w:r>
    </w:p>
  </w:footnote>
  <w:footnote w:type="continuationSeparator" w:id="0">
    <w:p w14:paraId="10C3116C" w14:textId="77777777" w:rsidR="00CE5561" w:rsidRDefault="00CE556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561"/>
    <w:rsid w:val="001A7C09"/>
    <w:rsid w:val="00577BD5"/>
    <w:rsid w:val="00656CBA"/>
    <w:rsid w:val="006A1F77"/>
    <w:rsid w:val="00733BE7"/>
    <w:rsid w:val="00AB52E8"/>
    <w:rsid w:val="00B16D3F"/>
    <w:rsid w:val="00BB41AC"/>
    <w:rsid w:val="00CE556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5DBFEC8"/>
  <w15:chartTrackingRefBased/>
  <w15:docId w15:val="{891CD05D-8489-4559-BA36-C7BE116D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5561"/>
    <w:pPr>
      <w:spacing w:after="0" w:line="240" w:lineRule="auto"/>
    </w:pPr>
    <w:rPr>
      <w:rFonts w:eastAsia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2018-06-08T20:16:00Z</dcterms:created>
  <dcterms:modified xsi:type="dcterms:W3CDTF">2018-06-08T20:18:00Z</dcterms:modified>
</cp:coreProperties>
</file>